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307FFB6D" w:rsidR="003B4F43" w:rsidRPr="003B4F43" w:rsidRDefault="00C118A4">
                            <w:pPr>
                              <w:pStyle w:val="Body"/>
                              <w:rPr>
                                <w:rFonts w:ascii="Century Gothic" w:hAnsi="Century Gothic"/>
                                <w:color w:val="FFFFFF"/>
                                <w:sz w:val="32"/>
                                <w:szCs w:val="32"/>
                              </w:rPr>
                            </w:pPr>
                            <w:bookmarkStart w:id="0" w:name="_Hlk196925728"/>
                            <w:bookmarkStart w:id="1" w:name="_Hlk196925729"/>
                            <w:bookmarkStart w:id="2" w:name="_Hlk196925730"/>
                            <w:bookmarkStart w:id="3" w:name="_Hlk196925731"/>
                            <w:bookmarkStart w:id="4" w:name="_Hlk196925732"/>
                            <w:bookmarkStart w:id="5" w:name="_Hlk196925733"/>
                            <w:r>
                              <w:rPr>
                                <w:rFonts w:ascii="Century Gothic" w:hAnsi="Century Gothic"/>
                                <w:color w:val="FFFFFF"/>
                                <w:sz w:val="32"/>
                                <w:szCs w:val="32"/>
                              </w:rPr>
                              <w:t xml:space="preserve">Emergency Financial Support </w:t>
                            </w:r>
                            <w:r w:rsidR="002E0BD0">
                              <w:rPr>
                                <w:rFonts w:ascii="Century Gothic" w:hAnsi="Century Gothic"/>
                                <w:color w:val="FFFFFF"/>
                                <w:sz w:val="32"/>
                                <w:szCs w:val="32"/>
                              </w:rPr>
                              <w:t>Policy</w:t>
                            </w:r>
                            <w:r>
                              <w:rPr>
                                <w:rFonts w:ascii="Century Gothic" w:hAnsi="Century Gothic"/>
                                <w:color w:val="FFFFFF"/>
                                <w:sz w:val="32"/>
                                <w:szCs w:val="32"/>
                              </w:rPr>
                              <w:t xml:space="preserve"> and Procedure</w:t>
                            </w:r>
                            <w:bookmarkEnd w:id="0"/>
                            <w:bookmarkEnd w:id="1"/>
                            <w:bookmarkEnd w:id="2"/>
                            <w:bookmarkEnd w:id="3"/>
                            <w:bookmarkEnd w:id="4"/>
                            <w:bookmarkEnd w:id="5"/>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307FFB6D" w:rsidR="003B4F43" w:rsidRPr="003B4F43" w:rsidRDefault="00C118A4">
                      <w:pPr>
                        <w:pStyle w:val="Body"/>
                        <w:rPr>
                          <w:rFonts w:ascii="Century Gothic" w:hAnsi="Century Gothic"/>
                          <w:color w:val="FFFFFF"/>
                          <w:sz w:val="32"/>
                          <w:szCs w:val="32"/>
                        </w:rPr>
                      </w:pPr>
                      <w:bookmarkStart w:id="6" w:name="_Hlk196925728"/>
                      <w:bookmarkStart w:id="7" w:name="_Hlk196925729"/>
                      <w:bookmarkStart w:id="8" w:name="_Hlk196925730"/>
                      <w:bookmarkStart w:id="9" w:name="_Hlk196925731"/>
                      <w:bookmarkStart w:id="10" w:name="_Hlk196925732"/>
                      <w:bookmarkStart w:id="11" w:name="_Hlk196925733"/>
                      <w:r>
                        <w:rPr>
                          <w:rFonts w:ascii="Century Gothic" w:hAnsi="Century Gothic"/>
                          <w:color w:val="FFFFFF"/>
                          <w:sz w:val="32"/>
                          <w:szCs w:val="32"/>
                        </w:rPr>
                        <w:t xml:space="preserve">Emergency Financial Support </w:t>
                      </w:r>
                      <w:r w:rsidR="002E0BD0">
                        <w:rPr>
                          <w:rFonts w:ascii="Century Gothic" w:hAnsi="Century Gothic"/>
                          <w:color w:val="FFFFFF"/>
                          <w:sz w:val="32"/>
                          <w:szCs w:val="32"/>
                        </w:rPr>
                        <w:t>Policy</w:t>
                      </w:r>
                      <w:r>
                        <w:rPr>
                          <w:rFonts w:ascii="Century Gothic" w:hAnsi="Century Gothic"/>
                          <w:color w:val="FFFFFF"/>
                          <w:sz w:val="32"/>
                          <w:szCs w:val="32"/>
                        </w:rPr>
                        <w:t xml:space="preserve"> and Procedure</w:t>
                      </w:r>
                      <w:bookmarkEnd w:id="6"/>
                      <w:bookmarkEnd w:id="7"/>
                      <w:bookmarkEnd w:id="8"/>
                      <w:bookmarkEnd w:id="9"/>
                      <w:bookmarkEnd w:id="10"/>
                      <w:bookmarkEnd w:id="11"/>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608C678E" w14:textId="38DD55D2" w:rsidR="00C118A4" w:rsidRDefault="00C118A4" w:rsidP="00463B59">
      <w:pPr>
        <w:pStyle w:val="Heading1"/>
        <w:jc w:val="center"/>
        <w:rPr>
          <w:rStyle w:val="Strong"/>
          <w:rFonts w:eastAsiaTheme="majorEastAsia" w:cs="Times New Roman (Headings CS)"/>
          <w:b/>
          <w:spacing w:val="-10"/>
          <w:kern w:val="28"/>
          <w:sz w:val="60"/>
          <w:szCs w:val="60"/>
        </w:rPr>
      </w:pPr>
      <w:r w:rsidRPr="00C118A4">
        <w:rPr>
          <w:rStyle w:val="Strong"/>
          <w:rFonts w:eastAsiaTheme="majorEastAsia" w:cs="Times New Roman (Headings CS)"/>
          <w:b/>
          <w:spacing w:val="-10"/>
          <w:kern w:val="28"/>
          <w:sz w:val="60"/>
          <w:szCs w:val="60"/>
        </w:rPr>
        <w:lastRenderedPageBreak/>
        <w:t>Emergency Financial Support Policy and Procedure</w:t>
      </w:r>
    </w:p>
    <w:p w14:paraId="2EB9D1A0" w14:textId="77777777" w:rsidR="00463B59" w:rsidRDefault="00463B59" w:rsidP="00B85A25">
      <w:pPr>
        <w:spacing w:after="0" w:line="240" w:lineRule="auto"/>
        <w:rPr>
          <w:lang w:val="en-US"/>
        </w:rPr>
      </w:pPr>
    </w:p>
    <w:p w14:paraId="633D2C14" w14:textId="13513DBA" w:rsidR="00B85A25" w:rsidRPr="00B85A25" w:rsidRDefault="00B85A25" w:rsidP="000C7485">
      <w:pPr>
        <w:spacing w:after="0"/>
      </w:pPr>
      <w:r w:rsidRPr="00B85A25">
        <w:rPr>
          <w:lang w:val="en-US"/>
        </w:rPr>
        <w:t>This policy applies to all students studying on the Level 6 Trinity Diploma in Professional Musical Theatre and the one-year Foundation Diploma in Dance and Musical Theatre. </w:t>
      </w:r>
      <w:r w:rsidRPr="00B85A25">
        <w:t> </w:t>
      </w:r>
    </w:p>
    <w:p w14:paraId="3CD0F998" w14:textId="77777777" w:rsidR="00B85A25" w:rsidRPr="00B85A25" w:rsidRDefault="00B85A25" w:rsidP="00B85A25">
      <w:pPr>
        <w:spacing w:after="0" w:line="240" w:lineRule="auto"/>
      </w:pPr>
      <w:r w:rsidRPr="00B85A25">
        <w:t> </w:t>
      </w:r>
    </w:p>
    <w:p w14:paraId="38041F80" w14:textId="77777777" w:rsidR="00B85A25" w:rsidRPr="00B85A25" w:rsidRDefault="00B85A25" w:rsidP="00463B59">
      <w:pPr>
        <w:pStyle w:val="Heading1"/>
      </w:pPr>
      <w:r w:rsidRPr="00B85A25">
        <w:rPr>
          <w:lang w:val="en-US"/>
        </w:rPr>
        <w:t>GUIDANCE NOTES</w:t>
      </w:r>
      <w:r w:rsidRPr="00B85A25">
        <w:t> </w:t>
      </w:r>
    </w:p>
    <w:p w14:paraId="5C2C0FE0" w14:textId="35F1BD97" w:rsidR="00B85A25" w:rsidRPr="00B85A25" w:rsidRDefault="00B85A25" w:rsidP="00B85A25">
      <w:pPr>
        <w:spacing w:after="0" w:line="240" w:lineRule="auto"/>
      </w:pPr>
      <w:r w:rsidRPr="00B85A25">
        <w:t> </w:t>
      </w:r>
      <w:r w:rsidRPr="00B85A25">
        <w:rPr>
          <w:lang w:val="en-US"/>
        </w:rPr>
        <w:t>Please read the following pages carefully. You will need to know about: </w:t>
      </w:r>
      <w:r w:rsidRPr="00B85A25">
        <w:t> </w:t>
      </w:r>
    </w:p>
    <w:p w14:paraId="2169DB72" w14:textId="77777777" w:rsidR="00B85A25" w:rsidRPr="00B85A25" w:rsidRDefault="00B85A25" w:rsidP="00B85A25">
      <w:pPr>
        <w:spacing w:after="0" w:line="240" w:lineRule="auto"/>
      </w:pPr>
      <w:r w:rsidRPr="00B85A25">
        <w:t> </w:t>
      </w:r>
    </w:p>
    <w:p w14:paraId="10945FD1" w14:textId="3720B9AA" w:rsidR="00463B59" w:rsidRDefault="00B85A25" w:rsidP="000C7485">
      <w:pPr>
        <w:pStyle w:val="ListParagraph"/>
        <w:numPr>
          <w:ilvl w:val="0"/>
          <w:numId w:val="27"/>
        </w:numPr>
        <w:spacing w:after="0"/>
        <w:ind w:left="714" w:hanging="357"/>
      </w:pPr>
      <w:r w:rsidRPr="008A2EF2">
        <w:rPr>
          <w:lang w:val="en-US"/>
        </w:rPr>
        <w:t>Emergency Support Fund eligibility</w:t>
      </w:r>
    </w:p>
    <w:p w14:paraId="75145A6F" w14:textId="4F53A2F3" w:rsidR="00B85A25" w:rsidRPr="00B85A25" w:rsidRDefault="00B85A25" w:rsidP="000C7485">
      <w:pPr>
        <w:pStyle w:val="ListParagraph"/>
        <w:numPr>
          <w:ilvl w:val="0"/>
          <w:numId w:val="27"/>
        </w:numPr>
        <w:spacing w:after="0"/>
        <w:ind w:left="714" w:hanging="357"/>
      </w:pPr>
      <w:r w:rsidRPr="008A2EF2">
        <w:rPr>
          <w:lang w:val="en-US"/>
        </w:rPr>
        <w:t>What evidence we need, how to get it, and how to give it to u</w:t>
      </w:r>
      <w:r w:rsidR="008A2EF2">
        <w:t>s</w:t>
      </w:r>
    </w:p>
    <w:p w14:paraId="28DE531B" w14:textId="6572FB16" w:rsidR="00B85A25" w:rsidRPr="00B85A25" w:rsidRDefault="00B85A25" w:rsidP="000C7485">
      <w:pPr>
        <w:pStyle w:val="ListParagraph"/>
        <w:numPr>
          <w:ilvl w:val="0"/>
          <w:numId w:val="27"/>
        </w:numPr>
        <w:spacing w:after="0"/>
        <w:ind w:left="714" w:hanging="357"/>
      </w:pPr>
      <w:r w:rsidRPr="008A2EF2">
        <w:rPr>
          <w:lang w:val="en-US"/>
        </w:rPr>
        <w:t>What happens next in the application process </w:t>
      </w:r>
      <w:r w:rsidRPr="00B85A25">
        <w:t> </w:t>
      </w:r>
    </w:p>
    <w:p w14:paraId="7426F32B" w14:textId="77777777" w:rsidR="00B85A25" w:rsidRPr="00B85A25" w:rsidRDefault="00B85A25" w:rsidP="00B85A25">
      <w:pPr>
        <w:spacing w:after="0" w:line="240" w:lineRule="auto"/>
      </w:pPr>
      <w:r w:rsidRPr="00B85A25">
        <w:t> </w:t>
      </w:r>
    </w:p>
    <w:p w14:paraId="154BB9F3" w14:textId="77777777" w:rsidR="00B85A25" w:rsidRPr="00B85A25" w:rsidRDefault="00B85A25" w:rsidP="006E0E23">
      <w:pPr>
        <w:pStyle w:val="Heading1"/>
      </w:pPr>
      <w:r w:rsidRPr="00B85A25">
        <w:rPr>
          <w:lang w:val="en-US"/>
        </w:rPr>
        <w:t>ELIGIBILITY</w:t>
      </w:r>
      <w:r w:rsidRPr="00B85A25">
        <w:t> </w:t>
      </w:r>
    </w:p>
    <w:p w14:paraId="704F65A4" w14:textId="4E3AE594" w:rsidR="00B85A25" w:rsidRPr="00B85A25" w:rsidRDefault="00B85A25" w:rsidP="000C7485">
      <w:pPr>
        <w:spacing w:after="0"/>
      </w:pPr>
      <w:r w:rsidRPr="00B85A25">
        <w:rPr>
          <w:lang w:val="it-IT"/>
        </w:rPr>
        <w:t>Applica</w:t>
      </w:r>
      <w:r w:rsidRPr="00B85A25">
        <w:rPr>
          <w:lang w:val="en-US"/>
        </w:rPr>
        <w:t>tions for financial support are accepted throughout the College year until 7th July 2024. Supporting documents must be included with your applicati</w:t>
      </w:r>
      <w:r w:rsidRPr="00B85A25">
        <w:t xml:space="preserve">on. </w:t>
      </w:r>
      <w:r w:rsidRPr="00B85A25">
        <w:rPr>
          <w:lang w:val="en-US"/>
        </w:rPr>
        <w:t>Applications without all the supporting documents cannot be processed. </w:t>
      </w:r>
      <w:r w:rsidRPr="00B85A25">
        <w:t> </w:t>
      </w:r>
    </w:p>
    <w:p w14:paraId="30FB368C" w14:textId="77777777" w:rsidR="00B85A25" w:rsidRPr="00B85A25" w:rsidRDefault="00B85A25" w:rsidP="00B85A25">
      <w:pPr>
        <w:spacing w:after="0" w:line="240" w:lineRule="auto"/>
      </w:pPr>
      <w:r w:rsidRPr="00B85A25">
        <w:t> </w:t>
      </w:r>
    </w:p>
    <w:p w14:paraId="306856FA" w14:textId="77777777" w:rsidR="00B85A25" w:rsidRPr="00B85A25" w:rsidRDefault="00B85A25" w:rsidP="006E0E23">
      <w:pPr>
        <w:pStyle w:val="Heading2"/>
      </w:pPr>
      <w:r w:rsidRPr="00B85A25">
        <w:rPr>
          <w:lang w:val="en-US"/>
        </w:rPr>
        <w:t>Priority will be given to the following groups: </w:t>
      </w:r>
      <w:r w:rsidRPr="00B85A25">
        <w:t> </w:t>
      </w:r>
    </w:p>
    <w:p w14:paraId="2DDD7E8D" w14:textId="77777777" w:rsidR="00B85A25" w:rsidRPr="00B85A25" w:rsidRDefault="00B85A25" w:rsidP="00B85A25">
      <w:pPr>
        <w:spacing w:after="0" w:line="240" w:lineRule="auto"/>
      </w:pPr>
      <w:r w:rsidRPr="00B85A25">
        <w:t> </w:t>
      </w:r>
    </w:p>
    <w:p w14:paraId="254CB6E0" w14:textId="3AE8DD54" w:rsidR="00B85A25" w:rsidRPr="00B85A25" w:rsidRDefault="00B85A25" w:rsidP="000C7485">
      <w:pPr>
        <w:pStyle w:val="ListParagraph"/>
        <w:numPr>
          <w:ilvl w:val="0"/>
          <w:numId w:val="29"/>
        </w:numPr>
        <w:spacing w:after="0"/>
        <w:ind w:left="714" w:hanging="357"/>
      </w:pPr>
      <w:r w:rsidRPr="006E0E23">
        <w:rPr>
          <w:lang w:val="en-US"/>
        </w:rPr>
        <w:t>Students with children </w:t>
      </w:r>
      <w:r w:rsidRPr="00B85A25">
        <w:t> </w:t>
      </w:r>
    </w:p>
    <w:p w14:paraId="0B106614" w14:textId="06FF518C" w:rsidR="00B85A25" w:rsidRPr="00B85A25" w:rsidRDefault="00B85A25" w:rsidP="000C7485">
      <w:pPr>
        <w:pStyle w:val="ListParagraph"/>
        <w:numPr>
          <w:ilvl w:val="0"/>
          <w:numId w:val="29"/>
        </w:numPr>
        <w:spacing w:after="0"/>
        <w:ind w:left="714" w:hanging="357"/>
      </w:pPr>
      <w:r w:rsidRPr="006E0E23">
        <w:rPr>
          <w:lang w:val="en-US"/>
        </w:rPr>
        <w:t>Care leavers and estranged students </w:t>
      </w:r>
      <w:r w:rsidRPr="00B85A25">
        <w:t> </w:t>
      </w:r>
    </w:p>
    <w:p w14:paraId="0F28B14F" w14:textId="1831C40C" w:rsidR="00B85A25" w:rsidRPr="00B85A25" w:rsidRDefault="00B85A25" w:rsidP="000C7485">
      <w:pPr>
        <w:pStyle w:val="ListParagraph"/>
        <w:numPr>
          <w:ilvl w:val="0"/>
          <w:numId w:val="29"/>
        </w:numPr>
        <w:spacing w:after="0"/>
        <w:ind w:left="714" w:hanging="357"/>
      </w:pPr>
      <w:r w:rsidRPr="006E0E23">
        <w:rPr>
          <w:lang w:val="en-US"/>
        </w:rPr>
        <w:t>Young carers </w:t>
      </w:r>
      <w:r w:rsidRPr="00B85A25">
        <w:t> </w:t>
      </w:r>
    </w:p>
    <w:p w14:paraId="2726E557" w14:textId="3AEE8972" w:rsidR="00B85A25" w:rsidRPr="00B85A25" w:rsidRDefault="00B85A25" w:rsidP="000C7485">
      <w:pPr>
        <w:pStyle w:val="ListParagraph"/>
        <w:numPr>
          <w:ilvl w:val="0"/>
          <w:numId w:val="29"/>
        </w:numPr>
        <w:spacing w:after="0"/>
        <w:ind w:left="714" w:hanging="357"/>
      </w:pPr>
      <w:r w:rsidRPr="006E0E23">
        <w:rPr>
          <w:lang w:val="en-US"/>
        </w:rPr>
        <w:t>Students with disabilities</w:t>
      </w:r>
      <w:r w:rsidRPr="00B85A25">
        <w:t>  </w:t>
      </w:r>
    </w:p>
    <w:p w14:paraId="1A38F294" w14:textId="15112F26" w:rsidR="00B85A25" w:rsidRPr="00B85A25" w:rsidRDefault="00B85A25" w:rsidP="000C7485">
      <w:pPr>
        <w:pStyle w:val="ListParagraph"/>
        <w:numPr>
          <w:ilvl w:val="0"/>
          <w:numId w:val="29"/>
        </w:numPr>
        <w:spacing w:after="0"/>
        <w:ind w:left="714" w:hanging="357"/>
      </w:pPr>
      <w:r w:rsidRPr="006E0E23">
        <w:rPr>
          <w:lang w:val="en-US"/>
        </w:rPr>
        <w:t>Students from low-income households </w:t>
      </w:r>
      <w:r w:rsidRPr="00B85A25">
        <w:t> </w:t>
      </w:r>
    </w:p>
    <w:p w14:paraId="15BEE58B" w14:textId="5205EABC" w:rsidR="00B85A25" w:rsidRDefault="00B85A25" w:rsidP="000C7485">
      <w:pPr>
        <w:pStyle w:val="ListParagraph"/>
        <w:numPr>
          <w:ilvl w:val="0"/>
          <w:numId w:val="29"/>
        </w:numPr>
        <w:spacing w:after="0"/>
        <w:ind w:left="714" w:hanging="357"/>
      </w:pPr>
      <w:r w:rsidRPr="006E0E23">
        <w:rPr>
          <w:lang w:val="en-US"/>
        </w:rPr>
        <w:t xml:space="preserve">The following guidelines must be considered when applying: </w:t>
      </w:r>
    </w:p>
    <w:p w14:paraId="6DF5ADD6" w14:textId="77777777" w:rsidR="006E0E23" w:rsidRPr="00B85A25" w:rsidRDefault="006E0E23" w:rsidP="006E0E23">
      <w:pPr>
        <w:spacing w:after="0" w:line="240" w:lineRule="auto"/>
      </w:pPr>
    </w:p>
    <w:p w14:paraId="5778CDCD" w14:textId="21BDB439" w:rsidR="00B85A25" w:rsidRPr="00B85A25" w:rsidRDefault="00B85A25" w:rsidP="000C7485">
      <w:pPr>
        <w:pStyle w:val="ListParagraph"/>
        <w:numPr>
          <w:ilvl w:val="0"/>
          <w:numId w:val="31"/>
        </w:numPr>
        <w:spacing w:after="0"/>
        <w:ind w:left="1434" w:hanging="357"/>
      </w:pPr>
      <w:r w:rsidRPr="00855C30">
        <w:rPr>
          <w:lang w:val="en-US"/>
        </w:rPr>
        <w:t>Your application cannot be processed unless you have answered all the appropriate questions and have included supporting evidence. </w:t>
      </w:r>
      <w:r w:rsidRPr="00B85A25">
        <w:t> </w:t>
      </w:r>
    </w:p>
    <w:p w14:paraId="507C162D" w14:textId="5FCFF75D" w:rsidR="00B85A25" w:rsidRPr="00B85A25" w:rsidRDefault="00B85A25" w:rsidP="000C7485">
      <w:pPr>
        <w:pStyle w:val="ListParagraph"/>
        <w:numPr>
          <w:ilvl w:val="0"/>
          <w:numId w:val="31"/>
        </w:numPr>
        <w:spacing w:after="0"/>
        <w:ind w:left="1434" w:hanging="357"/>
      </w:pPr>
      <w:r w:rsidRPr="00855C30">
        <w:rPr>
          <w:lang w:val="en-US"/>
        </w:rPr>
        <w:t>Awards are not normally available to help meet the cost of tuition fees, except in excepti</w:t>
      </w:r>
      <w:r w:rsidRPr="00855C30">
        <w:rPr>
          <w:lang w:val="pt-PT"/>
        </w:rPr>
        <w:t xml:space="preserve">onal </w:t>
      </w:r>
      <w:r w:rsidRPr="00B85A25">
        <w:t>circumstances.  </w:t>
      </w:r>
    </w:p>
    <w:p w14:paraId="436B9AFB" w14:textId="7ACA8AD4" w:rsidR="00B85A25" w:rsidRPr="00B85A25" w:rsidRDefault="00B85A25" w:rsidP="000C7485">
      <w:pPr>
        <w:pStyle w:val="ListParagraph"/>
        <w:numPr>
          <w:ilvl w:val="0"/>
          <w:numId w:val="31"/>
        </w:numPr>
        <w:spacing w:after="0"/>
        <w:ind w:left="1434" w:hanging="357"/>
      </w:pPr>
      <w:r w:rsidRPr="00855C30">
        <w:rPr>
          <w:lang w:val="en-US"/>
        </w:rPr>
        <w:lastRenderedPageBreak/>
        <w:t>You will normally only be able to apply once in an academic year, but we can review your applicati</w:t>
      </w:r>
      <w:r w:rsidRPr="00B85A25">
        <w:t xml:space="preserve">on </w:t>
      </w:r>
      <w:r w:rsidRPr="00855C30">
        <w:rPr>
          <w:lang w:val="en-US"/>
        </w:rPr>
        <w:t>if your financial issues continue or worsen. </w:t>
      </w:r>
      <w:r w:rsidRPr="00B85A25">
        <w:t> </w:t>
      </w:r>
    </w:p>
    <w:p w14:paraId="122578D6" w14:textId="77777777" w:rsidR="00B85A25" w:rsidRPr="00B85A25" w:rsidRDefault="00B85A25" w:rsidP="00B85A25">
      <w:pPr>
        <w:spacing w:after="0" w:line="240" w:lineRule="auto"/>
      </w:pPr>
      <w:r w:rsidRPr="00B85A25">
        <w:t> </w:t>
      </w:r>
    </w:p>
    <w:p w14:paraId="42996190" w14:textId="77777777" w:rsidR="00B85A25" w:rsidRPr="00B85A25" w:rsidRDefault="00B85A25" w:rsidP="000C7485">
      <w:pPr>
        <w:pStyle w:val="Heading1"/>
      </w:pPr>
      <w:r w:rsidRPr="00B85A25">
        <w:rPr>
          <w:lang w:val="en-US"/>
        </w:rPr>
        <w:t>ASSESSMENT</w:t>
      </w:r>
      <w:r w:rsidRPr="00B85A25">
        <w:t> </w:t>
      </w:r>
    </w:p>
    <w:p w14:paraId="1140B785" w14:textId="3B9493B2" w:rsidR="00B85A25" w:rsidRPr="00B85A25" w:rsidRDefault="00B85A25" w:rsidP="000C7485">
      <w:pPr>
        <w:spacing w:after="0"/>
      </w:pPr>
      <w:r w:rsidRPr="00B85A25">
        <w:rPr>
          <w:lang w:val="en-US"/>
        </w:rPr>
        <w:t>All awards are assessed on your individual circumstances. Awards are only payable where there is an assessed additional need caused by unforeseen financial circumstances or hardship, proof of which will be required in all cases. </w:t>
      </w:r>
      <w:r w:rsidRPr="00B85A25">
        <w:t> </w:t>
      </w:r>
    </w:p>
    <w:p w14:paraId="7ACD137F" w14:textId="77777777" w:rsidR="00B85A25" w:rsidRPr="00B85A25" w:rsidRDefault="00B85A25" w:rsidP="000C7485">
      <w:pPr>
        <w:spacing w:after="0"/>
      </w:pPr>
      <w:r w:rsidRPr="00B85A25">
        <w:t> </w:t>
      </w:r>
    </w:p>
    <w:p w14:paraId="2871F975" w14:textId="77777777" w:rsidR="00B85A25" w:rsidRPr="00B85A25" w:rsidRDefault="00B85A25" w:rsidP="000C7485">
      <w:pPr>
        <w:pStyle w:val="Heading1"/>
      </w:pPr>
      <w:r w:rsidRPr="00B85A25">
        <w:rPr>
          <w:lang w:val="en-US"/>
        </w:rPr>
        <w:t>PAYMENT OF AWARDS</w:t>
      </w:r>
      <w:r w:rsidRPr="00B85A25">
        <w:t> </w:t>
      </w:r>
    </w:p>
    <w:p w14:paraId="3D0A8000" w14:textId="77777777" w:rsidR="000C7485" w:rsidRDefault="00B85A25" w:rsidP="000C7485">
      <w:pPr>
        <w:spacing w:after="0"/>
      </w:pPr>
      <w:r w:rsidRPr="00B85A25">
        <w:rPr>
          <w:lang w:val="en-US"/>
        </w:rPr>
        <w:t xml:space="preserve">You will be notified by email of the outcome of your application and, if successful, the payment date for your award. This will normally be paid to your bank account. However, third parties may be paid at your request. </w:t>
      </w:r>
    </w:p>
    <w:p w14:paraId="04F1BD1A" w14:textId="77777777" w:rsidR="000C7485" w:rsidRDefault="000C7485" w:rsidP="000C7485">
      <w:pPr>
        <w:spacing w:after="0"/>
      </w:pPr>
    </w:p>
    <w:p w14:paraId="41C5076F" w14:textId="60D5B397" w:rsidR="000C7485" w:rsidRDefault="00B85A25" w:rsidP="000C7485">
      <w:pPr>
        <w:spacing w:after="0"/>
        <w:rPr>
          <w:lang w:val="en-US"/>
        </w:rPr>
      </w:pPr>
      <w:r w:rsidRPr="00B85A25">
        <w:rPr>
          <w:lang w:val="en-US"/>
        </w:rPr>
        <w:t xml:space="preserve">Should you have any further questions about the application, please contact the Head of Student Services </w:t>
      </w:r>
      <w:hyperlink r:id="rId11" w:history="1">
        <w:r w:rsidR="000C7485" w:rsidRPr="00B85A25">
          <w:rPr>
            <w:rStyle w:val="Hyperlink"/>
            <w:lang w:val="en-US"/>
          </w:rPr>
          <w:t>sallyhooper@laine-theatre-arts.co.uk</w:t>
        </w:r>
      </w:hyperlink>
      <w:r w:rsidRPr="00B85A25">
        <w:rPr>
          <w:lang w:val="en-US"/>
        </w:rPr>
        <w:t xml:space="preserve">. </w:t>
      </w:r>
    </w:p>
    <w:p w14:paraId="35AB5351" w14:textId="77777777" w:rsidR="000C7485" w:rsidRDefault="000C7485" w:rsidP="000C7485">
      <w:pPr>
        <w:spacing w:after="0"/>
        <w:rPr>
          <w:lang w:val="en-US"/>
        </w:rPr>
      </w:pPr>
    </w:p>
    <w:p w14:paraId="15E2FF75" w14:textId="1FAEF01E" w:rsidR="00B85A25" w:rsidRPr="00B85A25" w:rsidRDefault="00B85A25" w:rsidP="000C7485">
      <w:pPr>
        <w:spacing w:after="0"/>
      </w:pPr>
      <w:r w:rsidRPr="00B85A25">
        <w:rPr>
          <w:lang w:val="en-US"/>
        </w:rPr>
        <w:t>Please read the guidance on providing evidence with your application on the following pages. </w:t>
      </w:r>
      <w:r w:rsidRPr="00B85A25">
        <w:t>  </w:t>
      </w:r>
    </w:p>
    <w:p w14:paraId="406EE8F2" w14:textId="77777777" w:rsidR="00B85A25" w:rsidRPr="00B85A25" w:rsidRDefault="00B85A25" w:rsidP="00B85A25">
      <w:pPr>
        <w:spacing w:after="0" w:line="240" w:lineRule="auto"/>
      </w:pPr>
      <w:r w:rsidRPr="00B85A25">
        <w:t>  </w:t>
      </w:r>
    </w:p>
    <w:p w14:paraId="79EB63A7" w14:textId="77777777" w:rsidR="00B85A25" w:rsidRPr="00B85A25" w:rsidRDefault="00B85A25" w:rsidP="000C7485">
      <w:pPr>
        <w:pStyle w:val="Heading1"/>
      </w:pPr>
      <w:r w:rsidRPr="00B85A25">
        <w:rPr>
          <w:lang w:val="en-US"/>
        </w:rPr>
        <w:t>PROVIDING EVIDENCE WITH YOUR APPLICATION</w:t>
      </w:r>
      <w:r w:rsidRPr="00B85A25">
        <w:t> </w:t>
      </w:r>
    </w:p>
    <w:p w14:paraId="7A12599E" w14:textId="6E805964" w:rsidR="00B85A25" w:rsidRPr="00B85A25" w:rsidRDefault="00B85A25" w:rsidP="00B85A25">
      <w:pPr>
        <w:spacing w:after="0" w:line="240" w:lineRule="auto"/>
      </w:pPr>
      <w:r w:rsidRPr="00B85A25">
        <w:rPr>
          <w:lang w:val="en-US"/>
        </w:rPr>
        <w:t>We need to see three months</w:t>
      </w:r>
      <w:r w:rsidRPr="00B85A25">
        <w:t>’ up</w:t>
      </w:r>
      <w:r w:rsidRPr="00B85A25">
        <w:rPr>
          <w:lang w:val="en-US"/>
        </w:rPr>
        <w:t>-to-</w:t>
      </w:r>
      <w:r w:rsidRPr="00B85A25">
        <w:rPr>
          <w:lang w:val="fr-FR"/>
        </w:rPr>
        <w:t>date bank statements plus recent transac</w:t>
      </w:r>
      <w:r w:rsidRPr="00B85A25">
        <w:rPr>
          <w:lang w:val="en-US"/>
        </w:rPr>
        <w:t>tions from every account that you hold. This includes the ones that you do not use, or which have little or no money in them. There are several ways you can get these statements to us: </w:t>
      </w:r>
      <w:r w:rsidRPr="00B85A25">
        <w:t> </w:t>
      </w:r>
    </w:p>
    <w:p w14:paraId="2D04FA6F" w14:textId="77777777" w:rsidR="00B85A25" w:rsidRPr="00B85A25" w:rsidRDefault="00B85A25" w:rsidP="00B85A25">
      <w:pPr>
        <w:spacing w:after="0" w:line="240" w:lineRule="auto"/>
      </w:pPr>
      <w:r w:rsidRPr="00B85A25">
        <w:t> </w:t>
      </w:r>
    </w:p>
    <w:p w14:paraId="7CED84C2" w14:textId="77777777" w:rsidR="000B0FE2" w:rsidRDefault="00B85A25" w:rsidP="00B85A25">
      <w:pPr>
        <w:spacing w:after="0" w:line="240" w:lineRule="auto"/>
      </w:pPr>
      <w:r w:rsidRPr="00B85A25">
        <w:rPr>
          <w:rStyle w:val="Heading2Char"/>
          <w:lang w:val="en-US"/>
        </w:rPr>
        <w:t>Download transactions from online or mobile banking</w:t>
      </w:r>
      <w:r w:rsidRPr="00B85A25">
        <w:rPr>
          <w:b/>
          <w:bCs/>
          <w:lang w:val="en-US"/>
        </w:rPr>
        <w:t>:</w:t>
      </w:r>
      <w:r w:rsidRPr="00B85A25">
        <w:rPr>
          <w:b/>
          <w:bCs/>
        </w:rPr>
        <w:t xml:space="preserve"> </w:t>
      </w:r>
    </w:p>
    <w:p w14:paraId="33084DDD" w14:textId="198E2350" w:rsidR="00B85A25" w:rsidRPr="00B85A25" w:rsidRDefault="00B85A25" w:rsidP="00B85A25">
      <w:pPr>
        <w:spacing w:after="0" w:line="240" w:lineRule="auto"/>
      </w:pPr>
      <w:r w:rsidRPr="00B85A25">
        <w:t> </w:t>
      </w:r>
    </w:p>
    <w:p w14:paraId="609FF372" w14:textId="6F2B750E" w:rsidR="00B85A25" w:rsidRPr="00B85A25" w:rsidRDefault="00B85A25" w:rsidP="0048471D">
      <w:pPr>
        <w:pStyle w:val="ListParagraph"/>
        <w:numPr>
          <w:ilvl w:val="0"/>
          <w:numId w:val="32"/>
        </w:numPr>
        <w:spacing w:after="0"/>
      </w:pPr>
      <w:r w:rsidRPr="000B0FE2">
        <w:rPr>
          <w:lang w:val="en-US"/>
        </w:rPr>
        <w:t>The way you access statements will be different for each bank. Please see the links to most banks</w:t>
      </w:r>
      <w:r w:rsidRPr="00B85A25">
        <w:t xml:space="preserve">’ </w:t>
      </w:r>
      <w:r w:rsidRPr="000B0FE2">
        <w:rPr>
          <w:lang w:val="en-US"/>
        </w:rPr>
        <w:t>guidelines at the end of this document</w:t>
      </w:r>
      <w:r w:rsidR="000B0FE2">
        <w:rPr>
          <w:lang w:val="en-US"/>
        </w:rPr>
        <w:t>.</w:t>
      </w:r>
    </w:p>
    <w:p w14:paraId="734B4649" w14:textId="7BB11889" w:rsidR="00B85A25" w:rsidRPr="00B85A25" w:rsidRDefault="00B85A25" w:rsidP="0048471D">
      <w:pPr>
        <w:pStyle w:val="ListParagraph"/>
        <w:numPr>
          <w:ilvl w:val="0"/>
          <w:numId w:val="32"/>
        </w:numPr>
        <w:spacing w:after="0"/>
      </w:pPr>
      <w:r w:rsidRPr="00B85A25">
        <w:rPr>
          <w:lang w:val="en-US"/>
        </w:rPr>
        <w:t xml:space="preserve">Ideally, you should download a PDF of your transactions from today, going back three months and </w:t>
      </w:r>
      <w:r w:rsidRPr="00B85A25">
        <w:t>a</w:t>
      </w:r>
      <w:r w:rsidRPr="00B85A25">
        <w:rPr>
          <w:lang w:val="en-US"/>
        </w:rPr>
        <w:t>tt</w:t>
      </w:r>
      <w:r w:rsidRPr="00B85A25">
        <w:rPr>
          <w:lang w:val="de-DE"/>
        </w:rPr>
        <w:t xml:space="preserve">ach </w:t>
      </w:r>
      <w:r w:rsidRPr="00B85A25">
        <w:rPr>
          <w:lang w:val="en-US"/>
        </w:rPr>
        <w:t>the PDF to your email</w:t>
      </w:r>
      <w:r w:rsidR="000B0FE2">
        <w:rPr>
          <w:lang w:val="en-US"/>
        </w:rPr>
        <w:t>.</w:t>
      </w:r>
    </w:p>
    <w:p w14:paraId="32A1827D" w14:textId="77777777" w:rsidR="000B0FE2" w:rsidRDefault="000B0FE2" w:rsidP="0048471D">
      <w:pPr>
        <w:spacing w:after="0"/>
        <w:rPr>
          <w:lang w:val="en-US"/>
        </w:rPr>
      </w:pPr>
    </w:p>
    <w:p w14:paraId="3C17D282" w14:textId="7BCC7A64" w:rsidR="00AD4634" w:rsidRDefault="00B85A25" w:rsidP="00B85A25">
      <w:pPr>
        <w:spacing w:after="0" w:line="240" w:lineRule="auto"/>
        <w:rPr>
          <w:lang w:val="en-US"/>
        </w:rPr>
      </w:pPr>
      <w:r w:rsidRPr="00B85A25">
        <w:rPr>
          <w:lang w:val="en-US"/>
        </w:rPr>
        <w:t>N</w:t>
      </w:r>
      <w:r w:rsidR="00183024">
        <w:rPr>
          <w:lang w:val="en-US"/>
        </w:rPr>
        <w:t>OTE:</w:t>
      </w:r>
      <w:r w:rsidRPr="00B85A25">
        <w:rPr>
          <w:lang w:val="en-US"/>
        </w:rPr>
        <w:t xml:space="preserve"> We cannot accept Excel, Word, CSV, QIF or other editable documents</w:t>
      </w:r>
      <w:r w:rsidR="00AD4634">
        <w:rPr>
          <w:lang w:val="en-US"/>
        </w:rPr>
        <w:t>.</w:t>
      </w:r>
    </w:p>
    <w:p w14:paraId="29D4519C" w14:textId="7B425DDD" w:rsidR="00B85A25" w:rsidRPr="00B85A25" w:rsidRDefault="00B85A25" w:rsidP="00B85A25">
      <w:pPr>
        <w:spacing w:after="0" w:line="240" w:lineRule="auto"/>
      </w:pPr>
      <w:r w:rsidRPr="00B85A25">
        <w:t> </w:t>
      </w:r>
    </w:p>
    <w:p w14:paraId="514BA783" w14:textId="66294C0E" w:rsidR="00B85A25" w:rsidRPr="00B85A25" w:rsidRDefault="00B85A25" w:rsidP="00B11A14">
      <w:pPr>
        <w:pStyle w:val="ListParagraph"/>
        <w:numPr>
          <w:ilvl w:val="0"/>
          <w:numId w:val="32"/>
        </w:numPr>
        <w:spacing w:after="0"/>
        <w:ind w:left="714" w:hanging="357"/>
      </w:pPr>
      <w:r w:rsidRPr="00B85A25">
        <w:rPr>
          <w:lang w:val="en-US"/>
        </w:rPr>
        <w:lastRenderedPageBreak/>
        <w:t>If you cannot download transactions going backwards from today, download your most recent three months</w:t>
      </w:r>
      <w:r w:rsidRPr="00B85A25">
        <w:t xml:space="preserve">’ </w:t>
      </w:r>
      <w:r w:rsidRPr="00B85A25">
        <w:rPr>
          <w:lang w:val="en-US"/>
        </w:rPr>
        <w:t>statements.</w:t>
      </w:r>
    </w:p>
    <w:p w14:paraId="5E661E43" w14:textId="731C74B6" w:rsidR="00B85A25" w:rsidRPr="00B85A25" w:rsidRDefault="00B85A25" w:rsidP="00B11A14">
      <w:pPr>
        <w:pStyle w:val="ListParagraph"/>
        <w:numPr>
          <w:ilvl w:val="0"/>
          <w:numId w:val="32"/>
        </w:numPr>
        <w:spacing w:after="0"/>
        <w:ind w:left="714" w:hanging="357"/>
      </w:pPr>
      <w:r w:rsidRPr="00B85A25">
        <w:rPr>
          <w:lang w:val="en-US"/>
        </w:rPr>
        <w:t>Statements always end on the same day each month so they may not be right up to date, in which</w:t>
      </w:r>
      <w:r w:rsidR="00183024">
        <w:rPr>
          <w:lang w:val="en-US"/>
        </w:rPr>
        <w:t xml:space="preserve"> </w:t>
      </w:r>
      <w:r w:rsidRPr="00B85A25">
        <w:rPr>
          <w:lang w:val="en-US"/>
        </w:rPr>
        <w:t>case</w:t>
      </w:r>
      <w:r w:rsidRPr="00B85A25">
        <w:t xml:space="preserve"> </w:t>
      </w:r>
      <w:r w:rsidRPr="00B85A25">
        <w:rPr>
          <w:lang w:val="en-US"/>
        </w:rPr>
        <w:t>you can provide screenshots of recent transactions</w:t>
      </w:r>
      <w:r w:rsidR="004F587E">
        <w:rPr>
          <w:lang w:val="en-US"/>
        </w:rPr>
        <w:t>.</w:t>
      </w:r>
    </w:p>
    <w:p w14:paraId="0EA3C9BC" w14:textId="139C2F0F" w:rsidR="00B85A25" w:rsidRPr="00B85A25" w:rsidRDefault="00B85A25" w:rsidP="00B11A14">
      <w:pPr>
        <w:pStyle w:val="ListParagraph"/>
        <w:numPr>
          <w:ilvl w:val="0"/>
          <w:numId w:val="32"/>
        </w:numPr>
        <w:spacing w:after="0"/>
        <w:ind w:left="714" w:hanging="357"/>
      </w:pPr>
      <w:r w:rsidRPr="00B85A25">
        <w:rPr>
          <w:lang w:val="en-US"/>
        </w:rPr>
        <w:t>View your recent transactions (from the last day of your most recent statement up to today) and screenshot them</w:t>
      </w:r>
      <w:r w:rsidR="00160ED9">
        <w:rPr>
          <w:lang w:val="en-US"/>
        </w:rPr>
        <w:t>.</w:t>
      </w:r>
    </w:p>
    <w:p w14:paraId="3C7ED929" w14:textId="0361B1FF" w:rsidR="00B85A25" w:rsidRPr="00B85A25" w:rsidRDefault="00B85A25" w:rsidP="00B11A14">
      <w:pPr>
        <w:pStyle w:val="ListParagraph"/>
        <w:numPr>
          <w:ilvl w:val="0"/>
          <w:numId w:val="32"/>
        </w:numPr>
        <w:spacing w:after="0"/>
        <w:ind w:left="714" w:hanging="357"/>
      </w:pPr>
      <w:r w:rsidRPr="00B85A25">
        <w:t>A</w:t>
      </w:r>
      <w:r w:rsidRPr="00B85A25">
        <w:rPr>
          <w:lang w:val="en-US"/>
        </w:rPr>
        <w:t>ttach the PDF statements, and the screenshots of the transactions, to your email. Do not send three months</w:t>
      </w:r>
      <w:r w:rsidRPr="00B85A25">
        <w:t xml:space="preserve">’ </w:t>
      </w:r>
      <w:r w:rsidRPr="00B85A25">
        <w:rPr>
          <w:lang w:val="en-US"/>
        </w:rPr>
        <w:t>worth of screenshots</w:t>
      </w:r>
      <w:r w:rsidR="00B11A14">
        <w:rPr>
          <w:lang w:val="en-US"/>
        </w:rPr>
        <w:t>.</w:t>
      </w:r>
    </w:p>
    <w:p w14:paraId="695DC5A5" w14:textId="0BA312E9" w:rsidR="00B85A25" w:rsidRDefault="00B85A25" w:rsidP="00B11A14">
      <w:pPr>
        <w:pStyle w:val="ListParagraph"/>
        <w:numPr>
          <w:ilvl w:val="0"/>
          <w:numId w:val="32"/>
        </w:numPr>
        <w:spacing w:after="0"/>
        <w:ind w:left="714" w:hanging="357"/>
      </w:pPr>
      <w:r w:rsidRPr="00B85A25">
        <w:rPr>
          <w:lang w:val="en-US"/>
        </w:rPr>
        <w:t>If you have more than one account, please name your documents so we know which is which.</w:t>
      </w:r>
    </w:p>
    <w:p w14:paraId="7BDBEE9B" w14:textId="77777777" w:rsidR="006D31D0" w:rsidRPr="00B85A25" w:rsidRDefault="006D31D0" w:rsidP="006D31D0">
      <w:pPr>
        <w:spacing w:after="0" w:line="240" w:lineRule="auto"/>
      </w:pPr>
    </w:p>
    <w:p w14:paraId="4D743D48" w14:textId="6A04326F" w:rsidR="00B85A25" w:rsidRDefault="00B85A25" w:rsidP="00B85A25">
      <w:pPr>
        <w:spacing w:after="0" w:line="240" w:lineRule="auto"/>
        <w:rPr>
          <w:rStyle w:val="Heading2Char"/>
          <w:lang w:val="en-US"/>
        </w:rPr>
      </w:pPr>
      <w:r w:rsidRPr="00B85A25">
        <w:rPr>
          <w:rStyle w:val="Heading2Char"/>
          <w:lang w:val="en-US"/>
        </w:rPr>
        <w:t>If you have printed statements:</w:t>
      </w:r>
    </w:p>
    <w:p w14:paraId="1D596607" w14:textId="77777777" w:rsidR="004F587E" w:rsidRPr="00B85A25" w:rsidRDefault="004F587E" w:rsidP="00B85A25">
      <w:pPr>
        <w:spacing w:after="0" w:line="240" w:lineRule="auto"/>
      </w:pPr>
    </w:p>
    <w:p w14:paraId="7F5FD409" w14:textId="3F056B11" w:rsidR="00B85A25" w:rsidRPr="00B85A25" w:rsidRDefault="00B85A25" w:rsidP="004F587E">
      <w:pPr>
        <w:pStyle w:val="ListParagraph"/>
        <w:numPr>
          <w:ilvl w:val="0"/>
          <w:numId w:val="32"/>
        </w:numPr>
        <w:spacing w:after="0"/>
        <w:ind w:left="714" w:hanging="357"/>
      </w:pPr>
      <w:r w:rsidRPr="004F587E">
        <w:rPr>
          <w:lang w:val="en-US"/>
        </w:rPr>
        <w:t xml:space="preserve">You can photograph printed statements if you cannot easily download them as PDFs (which we </w:t>
      </w:r>
      <w:r w:rsidRPr="00B85A25">
        <w:tab/>
      </w:r>
      <w:r w:rsidRPr="004F587E">
        <w:rPr>
          <w:lang w:val="en-US"/>
        </w:rPr>
        <w:t xml:space="preserve">would prefer). </w:t>
      </w:r>
    </w:p>
    <w:p w14:paraId="1A565828" w14:textId="422F52ED" w:rsidR="00B85A25" w:rsidRPr="00B85A25" w:rsidRDefault="00B85A25" w:rsidP="004F587E">
      <w:pPr>
        <w:pStyle w:val="ListParagraph"/>
        <w:numPr>
          <w:ilvl w:val="0"/>
          <w:numId w:val="32"/>
        </w:numPr>
        <w:spacing w:after="0"/>
        <w:ind w:left="714" w:hanging="357"/>
      </w:pPr>
      <w:r w:rsidRPr="00B85A25">
        <w:rPr>
          <w:lang w:val="en-US"/>
        </w:rPr>
        <w:t>Please make sure the document is flat, that the light is good, and that you photograph only the document so that it is filling the frame</w:t>
      </w:r>
      <w:r w:rsidR="004F587E">
        <w:rPr>
          <w:lang w:val="en-US"/>
        </w:rPr>
        <w:t>.</w:t>
      </w:r>
    </w:p>
    <w:p w14:paraId="7D80A5CF" w14:textId="53950D52" w:rsidR="00B85A25" w:rsidRPr="00B85A25" w:rsidRDefault="00B85A25" w:rsidP="004F587E">
      <w:pPr>
        <w:pStyle w:val="ListParagraph"/>
        <w:numPr>
          <w:ilvl w:val="0"/>
          <w:numId w:val="32"/>
        </w:numPr>
        <w:spacing w:after="0"/>
        <w:ind w:left="714" w:hanging="357"/>
      </w:pPr>
      <w:r w:rsidRPr="00B85A25">
        <w:rPr>
          <w:lang w:val="en-US"/>
        </w:rPr>
        <w:t>Any transactions that have happened since the last date of the most recent statement can be screenshot as above</w:t>
      </w:r>
      <w:r w:rsidR="004F587E">
        <w:rPr>
          <w:lang w:val="en-US"/>
        </w:rPr>
        <w:t>.</w:t>
      </w:r>
    </w:p>
    <w:p w14:paraId="4B65E7A4" w14:textId="49C5D3AD" w:rsidR="00B85A25" w:rsidRDefault="00B85A25" w:rsidP="004F587E">
      <w:pPr>
        <w:pStyle w:val="ListParagraph"/>
        <w:numPr>
          <w:ilvl w:val="0"/>
          <w:numId w:val="32"/>
        </w:numPr>
        <w:spacing w:after="0"/>
        <w:ind w:left="714" w:hanging="357"/>
      </w:pPr>
      <w:r w:rsidRPr="00B85A25">
        <w:t>A</w:t>
      </w:r>
      <w:r w:rsidRPr="00B85A25">
        <w:rPr>
          <w:lang w:val="en-US"/>
        </w:rPr>
        <w:t>ttach all images to your email and name them correctly</w:t>
      </w:r>
      <w:r w:rsidR="004F587E">
        <w:rPr>
          <w:lang w:val="en-US"/>
        </w:rPr>
        <w:t>.</w:t>
      </w:r>
      <w:r w:rsidRPr="00B85A25">
        <w:rPr>
          <w:lang w:val="en-US"/>
        </w:rPr>
        <w:t> </w:t>
      </w:r>
      <w:r w:rsidRPr="00B85A25">
        <w:t> </w:t>
      </w:r>
    </w:p>
    <w:p w14:paraId="365F4689" w14:textId="77777777" w:rsidR="0048471D" w:rsidRPr="00B85A25" w:rsidRDefault="0048471D" w:rsidP="0048471D">
      <w:pPr>
        <w:spacing w:after="0"/>
      </w:pPr>
    </w:p>
    <w:p w14:paraId="1F7458B8" w14:textId="25A2A244" w:rsidR="00B85A25" w:rsidRPr="00B85A25" w:rsidRDefault="00B85A25" w:rsidP="0048471D">
      <w:pPr>
        <w:pStyle w:val="Heading2"/>
      </w:pPr>
      <w:r w:rsidRPr="00B85A25">
        <w:rPr>
          <w:lang w:val="de-DE"/>
        </w:rPr>
        <w:t>Informa</w:t>
      </w:r>
      <w:r w:rsidRPr="00B85A25">
        <w:rPr>
          <w:lang w:val="en-US"/>
        </w:rPr>
        <w:t>tion about screenshots:</w:t>
      </w:r>
      <w:r w:rsidRPr="00B85A25">
        <w:t> </w:t>
      </w:r>
    </w:p>
    <w:p w14:paraId="0346E889" w14:textId="355FCC26" w:rsidR="00B85A25" w:rsidRPr="00B85A25" w:rsidRDefault="00B85A25" w:rsidP="0048471D">
      <w:pPr>
        <w:spacing w:after="0"/>
      </w:pPr>
      <w:r w:rsidRPr="00B85A25">
        <w:rPr>
          <w:lang w:val="en-US"/>
        </w:rPr>
        <w:t>Screenshots should only be used to provide us with any transactions that have been made on your account since the last date of your full statement. They must always show your name and account details so that we can identify them as yours.</w:t>
      </w:r>
      <w:r w:rsidRPr="00B85A25">
        <w:t>  </w:t>
      </w:r>
    </w:p>
    <w:p w14:paraId="52536FB0" w14:textId="77777777" w:rsidR="00B85A25" w:rsidRPr="00B85A25" w:rsidRDefault="00B85A25" w:rsidP="00B85A25">
      <w:pPr>
        <w:spacing w:after="0" w:line="240" w:lineRule="auto"/>
      </w:pPr>
      <w:r w:rsidRPr="00B85A25">
        <w:t> </w:t>
      </w:r>
    </w:p>
    <w:p w14:paraId="5A833DE1" w14:textId="53EC9674" w:rsidR="00B85A25" w:rsidRPr="00B85A25" w:rsidRDefault="00B85A25" w:rsidP="0048471D">
      <w:pPr>
        <w:pStyle w:val="Heading1"/>
      </w:pPr>
      <w:r w:rsidRPr="00B85A25">
        <w:rPr>
          <w:lang w:val="en-US"/>
        </w:rPr>
        <w:t>OTHER SUPPORTING EVIDENCE</w:t>
      </w:r>
      <w:r w:rsidRPr="00B85A25">
        <w:t>  </w:t>
      </w:r>
    </w:p>
    <w:p w14:paraId="77E9B734" w14:textId="2C8C8025" w:rsidR="00B85A25" w:rsidRPr="00B85A25" w:rsidRDefault="00B85A25" w:rsidP="0048471D">
      <w:pPr>
        <w:pStyle w:val="ListParagraph"/>
        <w:numPr>
          <w:ilvl w:val="0"/>
          <w:numId w:val="32"/>
        </w:numPr>
        <w:spacing w:after="0"/>
        <w:ind w:left="714" w:hanging="357"/>
      </w:pPr>
      <w:r w:rsidRPr="00B85A25">
        <w:rPr>
          <w:lang w:val="en-US"/>
        </w:rPr>
        <w:t>If you are in private accommodation, we don</w:t>
      </w:r>
      <w:r w:rsidRPr="00B85A25">
        <w:t>’</w:t>
      </w:r>
      <w:r w:rsidRPr="00B85A25">
        <w:rPr>
          <w:lang w:val="en-US"/>
        </w:rPr>
        <w:t>t need to see the whole tenancy agreement. We just need to see the page that shows your name, the address of the property, and how much rent you have to pay. Many tenancy agreements have a summary page.</w:t>
      </w:r>
    </w:p>
    <w:p w14:paraId="5C263741" w14:textId="7A5694E8" w:rsidR="00B85A25" w:rsidRPr="00B85A25" w:rsidRDefault="00B85A25" w:rsidP="0048471D">
      <w:pPr>
        <w:pStyle w:val="ListParagraph"/>
        <w:numPr>
          <w:ilvl w:val="0"/>
          <w:numId w:val="32"/>
        </w:numPr>
        <w:spacing w:after="0"/>
        <w:ind w:left="714" w:hanging="357"/>
      </w:pPr>
      <w:r w:rsidRPr="00B85A25">
        <w:rPr>
          <w:lang w:val="en-US"/>
        </w:rPr>
        <w:lastRenderedPageBreak/>
        <w:t xml:space="preserve">You may also send us other evidence of rent payments (e.g. receipts) if you do not have a formal agreement. </w:t>
      </w:r>
    </w:p>
    <w:p w14:paraId="4122B213" w14:textId="085336B4" w:rsidR="00B85A25" w:rsidRPr="00B85A25" w:rsidRDefault="00B85A25" w:rsidP="0048471D">
      <w:pPr>
        <w:pStyle w:val="ListParagraph"/>
        <w:numPr>
          <w:ilvl w:val="0"/>
          <w:numId w:val="32"/>
        </w:numPr>
        <w:spacing w:after="0"/>
        <w:ind w:left="714" w:hanging="357"/>
      </w:pPr>
      <w:r w:rsidRPr="00B85A25">
        <w:rPr>
          <w:lang w:val="en-US"/>
        </w:rPr>
        <w:t>Paper agreements and receipts can be photographed</w:t>
      </w:r>
      <w:r w:rsidR="0048471D">
        <w:rPr>
          <w:lang w:val="en-US"/>
        </w:rPr>
        <w:t>.</w:t>
      </w:r>
      <w:r w:rsidRPr="00B85A25">
        <w:rPr>
          <w:lang w:val="en-US"/>
        </w:rPr>
        <w:t xml:space="preserve"> Please make sure the document is flat, that the light is good, and you photograph only the document so that it is filling the frame. </w:t>
      </w:r>
    </w:p>
    <w:p w14:paraId="6B16473C" w14:textId="2103935D" w:rsidR="00B85A25" w:rsidRPr="00B85A25" w:rsidRDefault="00B85A25" w:rsidP="0048471D">
      <w:pPr>
        <w:pStyle w:val="ListParagraph"/>
        <w:numPr>
          <w:ilvl w:val="0"/>
          <w:numId w:val="32"/>
        </w:numPr>
        <w:spacing w:after="0"/>
        <w:ind w:left="714" w:hanging="357"/>
      </w:pPr>
      <w:r w:rsidRPr="00B85A25">
        <w:rPr>
          <w:lang w:val="en-US"/>
        </w:rPr>
        <w:t>Emailed agreements can be forwarded to us.</w:t>
      </w:r>
    </w:p>
    <w:p w14:paraId="50B7BBD0" w14:textId="30783D8B" w:rsidR="00B85A25" w:rsidRPr="0048471D" w:rsidRDefault="00B85A25" w:rsidP="0048471D">
      <w:pPr>
        <w:pStyle w:val="ListParagraph"/>
        <w:numPr>
          <w:ilvl w:val="0"/>
          <w:numId w:val="32"/>
        </w:numPr>
        <w:spacing w:after="0"/>
        <w:ind w:left="714" w:hanging="357"/>
      </w:pPr>
      <w:r w:rsidRPr="00B85A25">
        <w:rPr>
          <w:lang w:val="en-US"/>
        </w:rPr>
        <w:t>Online agreements should be screenshot as we will not be able to log in to see them</w:t>
      </w:r>
      <w:r w:rsidR="0048471D">
        <w:rPr>
          <w:lang w:val="en-US"/>
        </w:rPr>
        <w:t>.</w:t>
      </w:r>
    </w:p>
    <w:p w14:paraId="0DBB6784" w14:textId="77777777" w:rsidR="0048471D" w:rsidRPr="00B85A25" w:rsidRDefault="0048471D" w:rsidP="0048471D">
      <w:pPr>
        <w:spacing w:after="0"/>
      </w:pPr>
    </w:p>
    <w:p w14:paraId="33ACED82" w14:textId="77777777" w:rsidR="00B85A25" w:rsidRPr="00B85A25" w:rsidRDefault="00B85A25" w:rsidP="0048471D">
      <w:pPr>
        <w:pStyle w:val="Heading2"/>
      </w:pPr>
      <w:r w:rsidRPr="00B85A25">
        <w:rPr>
          <w:lang w:val="en-US"/>
        </w:rPr>
        <w:t>Do you live with a partner? </w:t>
      </w:r>
      <w:r w:rsidRPr="00B85A25">
        <w:t> </w:t>
      </w:r>
    </w:p>
    <w:p w14:paraId="0C2070FE" w14:textId="77777777" w:rsidR="00B85A25" w:rsidRPr="00B85A25" w:rsidRDefault="00B85A25" w:rsidP="00B85A25">
      <w:pPr>
        <w:spacing w:after="0" w:line="240" w:lineRule="auto"/>
      </w:pPr>
      <w:r w:rsidRPr="00B85A25">
        <w:t> </w:t>
      </w:r>
    </w:p>
    <w:p w14:paraId="539B6ECE" w14:textId="77777777" w:rsidR="00B85A25" w:rsidRPr="00B85A25" w:rsidRDefault="00B85A25" w:rsidP="0048471D">
      <w:pPr>
        <w:spacing w:after="0"/>
      </w:pPr>
      <w:r w:rsidRPr="00B85A25">
        <w:rPr>
          <w:lang w:val="en-US"/>
        </w:rPr>
        <w:t>If you live with a partner, you will need to complete the Partner’s income and expenditure questions on the application form. You will also need to provide three months’ up-to-date bank transactions for all of their accounts, and any joint accounts, as well as copies of their wage slips or proof of benefits and any other items you add to this page. We do not need your household bills.</w:t>
      </w:r>
      <w:r w:rsidRPr="00B85A25">
        <w:t> </w:t>
      </w:r>
    </w:p>
    <w:p w14:paraId="0CF6A6F6" w14:textId="77777777" w:rsidR="00B85A25" w:rsidRPr="00B85A25" w:rsidRDefault="00B85A25" w:rsidP="0048471D">
      <w:pPr>
        <w:spacing w:after="0"/>
      </w:pPr>
      <w:r w:rsidRPr="00B85A25">
        <w:t>  </w:t>
      </w:r>
    </w:p>
    <w:p w14:paraId="6D6FE1D6" w14:textId="77777777" w:rsidR="00B85A25" w:rsidRPr="00B85A25" w:rsidRDefault="00B85A25" w:rsidP="0048471D">
      <w:pPr>
        <w:spacing w:after="0"/>
      </w:pPr>
      <w:r w:rsidRPr="00B85A25">
        <w:rPr>
          <w:lang w:val="en-US"/>
        </w:rPr>
        <w:t>We have a set figure that we include in our assessments for living costs (including mobile phones), so we don’t need to know about your utility bills, etc. If, however, you have received a final demand or if you are repaying utility debts, then please provide evidence. </w:t>
      </w:r>
      <w:r w:rsidRPr="00B85A25">
        <w:t> </w:t>
      </w:r>
    </w:p>
    <w:p w14:paraId="7837D0F7" w14:textId="77777777" w:rsidR="00B85A25" w:rsidRPr="00B85A25" w:rsidRDefault="00B85A25" w:rsidP="0048471D">
      <w:pPr>
        <w:spacing w:after="0"/>
      </w:pPr>
      <w:r w:rsidRPr="00B85A25">
        <w:t> </w:t>
      </w:r>
    </w:p>
    <w:p w14:paraId="1058883F" w14:textId="77777777" w:rsidR="00B85A25" w:rsidRPr="00B85A25" w:rsidRDefault="00B85A25" w:rsidP="0048471D">
      <w:pPr>
        <w:pStyle w:val="Heading2"/>
      </w:pPr>
      <w:r w:rsidRPr="00B85A25">
        <w:rPr>
          <w:lang w:val="en-US"/>
        </w:rPr>
        <w:t>What other information do we need? </w:t>
      </w:r>
      <w:r w:rsidRPr="00B85A25">
        <w:t> </w:t>
      </w:r>
    </w:p>
    <w:p w14:paraId="2F6F9DBF" w14:textId="77777777" w:rsidR="00B85A25" w:rsidRPr="00B85A25" w:rsidRDefault="00B85A25" w:rsidP="00B85A25">
      <w:pPr>
        <w:spacing w:after="0" w:line="240" w:lineRule="auto"/>
      </w:pPr>
      <w:r w:rsidRPr="00B85A25">
        <w:t> </w:t>
      </w:r>
    </w:p>
    <w:p w14:paraId="68037F74" w14:textId="77777777" w:rsidR="00B85A25" w:rsidRPr="00B85A25" w:rsidRDefault="00B85A25" w:rsidP="0048471D">
      <w:pPr>
        <w:spacing w:after="0"/>
      </w:pPr>
      <w:r w:rsidRPr="00B85A25">
        <w:rPr>
          <w:lang w:val="en-US"/>
        </w:rPr>
        <w:t>If you have entered an amount anywhere on the income and expenditure page, or the partner’s page, we will need evidence of that income or expenditure. This may be benefit awards, bank loans, one-off payments, etc. On the application form there are instructions alongside the questions for the evidence we need in each case.</w:t>
      </w:r>
      <w:r w:rsidRPr="00B85A25">
        <w:t> </w:t>
      </w:r>
    </w:p>
    <w:p w14:paraId="693D6186" w14:textId="77777777" w:rsidR="00B85A25" w:rsidRPr="00B85A25" w:rsidRDefault="00B85A25" w:rsidP="00B85A25">
      <w:pPr>
        <w:spacing w:after="0" w:line="240" w:lineRule="auto"/>
      </w:pPr>
      <w:r w:rsidRPr="00B85A25">
        <w:t>  </w:t>
      </w:r>
    </w:p>
    <w:p w14:paraId="7CBAC646" w14:textId="77777777" w:rsidR="0048471D" w:rsidRDefault="0048471D" w:rsidP="0048471D">
      <w:pPr>
        <w:pStyle w:val="Heading1"/>
        <w:rPr>
          <w:lang w:val="en-US"/>
        </w:rPr>
      </w:pPr>
    </w:p>
    <w:p w14:paraId="7D148BE7" w14:textId="77777777" w:rsidR="0048471D" w:rsidRDefault="0048471D" w:rsidP="0048471D">
      <w:pPr>
        <w:pStyle w:val="Heading1"/>
        <w:rPr>
          <w:lang w:val="en-US"/>
        </w:rPr>
      </w:pPr>
    </w:p>
    <w:p w14:paraId="1F223C26" w14:textId="77777777" w:rsidR="0048471D" w:rsidRDefault="0048471D" w:rsidP="0048471D">
      <w:pPr>
        <w:pStyle w:val="Heading1"/>
        <w:rPr>
          <w:lang w:val="en-US"/>
        </w:rPr>
      </w:pPr>
    </w:p>
    <w:p w14:paraId="72D35075" w14:textId="18480CDD" w:rsidR="00B85A25" w:rsidRPr="00B85A25" w:rsidRDefault="00B85A25" w:rsidP="0048471D">
      <w:pPr>
        <w:pStyle w:val="Heading1"/>
      </w:pPr>
      <w:r w:rsidRPr="00B85A25">
        <w:rPr>
          <w:lang w:val="en-US"/>
        </w:rPr>
        <w:lastRenderedPageBreak/>
        <w:t>FURTHER INFORMATION ON SUBMITTING EVIDENCE</w:t>
      </w:r>
      <w:r w:rsidRPr="00B85A25">
        <w:t> </w:t>
      </w:r>
    </w:p>
    <w:p w14:paraId="5397D578" w14:textId="02E681B2" w:rsidR="00B85A25" w:rsidRPr="00B85A25" w:rsidRDefault="00B85A25" w:rsidP="0048471D">
      <w:pPr>
        <w:pStyle w:val="ListParagraph"/>
        <w:numPr>
          <w:ilvl w:val="0"/>
          <w:numId w:val="35"/>
        </w:numPr>
        <w:spacing w:after="0"/>
        <w:ind w:left="782" w:hanging="357"/>
      </w:pPr>
      <w:r w:rsidRPr="0048471D">
        <w:rPr>
          <w:lang w:val="en-US"/>
        </w:rPr>
        <w:t xml:space="preserve">We prefer to accept applications by email. Good-quality scans or photographs of documents are acceptable. We just need to be able to read them. </w:t>
      </w:r>
    </w:p>
    <w:p w14:paraId="02E55109" w14:textId="3E77C6E2" w:rsidR="00B85A25" w:rsidRPr="00B85A25" w:rsidRDefault="00B85A25" w:rsidP="0048471D">
      <w:pPr>
        <w:pStyle w:val="ListParagraph"/>
        <w:numPr>
          <w:ilvl w:val="0"/>
          <w:numId w:val="35"/>
        </w:numPr>
        <w:spacing w:after="0"/>
        <w:ind w:left="782" w:hanging="357"/>
      </w:pPr>
      <w:r w:rsidRPr="0048471D">
        <w:rPr>
          <w:lang w:val="en-US"/>
        </w:rPr>
        <w:t>We cannot access or open documents stored within a Drive or Cloud system. Please always att</w:t>
      </w:r>
      <w:r w:rsidRPr="0048471D">
        <w:rPr>
          <w:lang w:val="de-DE"/>
        </w:rPr>
        <w:t xml:space="preserve">ach </w:t>
      </w:r>
      <w:r w:rsidRPr="0048471D">
        <w:rPr>
          <w:lang w:val="en-US"/>
        </w:rPr>
        <w:t xml:space="preserve">documents directly to the email. </w:t>
      </w:r>
      <w:r w:rsidRPr="00B85A25">
        <w:t> </w:t>
      </w:r>
    </w:p>
    <w:p w14:paraId="32628416" w14:textId="744E6D7D" w:rsidR="00B85A25" w:rsidRPr="00B85A25" w:rsidRDefault="00B85A25" w:rsidP="0048471D">
      <w:pPr>
        <w:pStyle w:val="ListParagraph"/>
        <w:numPr>
          <w:ilvl w:val="0"/>
          <w:numId w:val="35"/>
        </w:numPr>
        <w:spacing w:after="0"/>
        <w:ind w:left="782" w:hanging="357"/>
      </w:pPr>
      <w:r w:rsidRPr="0048471D">
        <w:rPr>
          <w:lang w:val="en-US"/>
        </w:rPr>
        <w:t xml:space="preserve">Make sure that your full name and term-time address are included in your email. </w:t>
      </w:r>
    </w:p>
    <w:p w14:paraId="08721438" w14:textId="66454D22" w:rsidR="00B85A25" w:rsidRPr="00B85A25" w:rsidRDefault="00B85A25" w:rsidP="0048471D">
      <w:pPr>
        <w:pStyle w:val="ListParagraph"/>
        <w:numPr>
          <w:ilvl w:val="0"/>
          <w:numId w:val="35"/>
        </w:numPr>
        <w:spacing w:after="0"/>
        <w:ind w:left="782" w:hanging="357"/>
      </w:pPr>
      <w:r w:rsidRPr="0048471D">
        <w:rPr>
          <w:lang w:val="it-IT"/>
        </w:rPr>
        <w:t>Applica</w:t>
      </w:r>
      <w:r w:rsidRPr="0048471D">
        <w:rPr>
          <w:lang w:val="en-US"/>
        </w:rPr>
        <w:t>tions or evidence sent by email should be sent to the Finance Director christi</w:t>
      </w:r>
      <w:r w:rsidRPr="0048471D">
        <w:rPr>
          <w:lang w:val="nl-NL"/>
        </w:rPr>
        <w:t>newong@laine-</w:t>
      </w:r>
      <w:r w:rsidRPr="0048471D">
        <w:rPr>
          <w:lang w:val="it-IT"/>
        </w:rPr>
        <w:t>theatre-arts.co.uk </w:t>
      </w:r>
      <w:r w:rsidRPr="00B85A25">
        <w:t> </w:t>
      </w:r>
    </w:p>
    <w:p w14:paraId="1B7E52C1" w14:textId="77777777" w:rsidR="00B85A25" w:rsidRPr="00B85A25" w:rsidRDefault="00B85A25" w:rsidP="00B85A25">
      <w:pPr>
        <w:spacing w:after="0" w:line="240" w:lineRule="auto"/>
      </w:pPr>
      <w:r w:rsidRPr="00B85A25">
        <w:t> </w:t>
      </w:r>
    </w:p>
    <w:p w14:paraId="5839889C" w14:textId="77777777" w:rsidR="00B85A25" w:rsidRPr="00B85A25" w:rsidRDefault="00B85A25" w:rsidP="0048471D">
      <w:pPr>
        <w:pStyle w:val="Heading1"/>
      </w:pPr>
      <w:r w:rsidRPr="00B85A25">
        <w:rPr>
          <w:lang w:val="en-US"/>
        </w:rPr>
        <w:t>WHY DO I NEED TO SUPPLY ALL THIS EVIDENCE</w:t>
      </w:r>
      <w:r w:rsidRPr="00B85A25">
        <w:t> </w:t>
      </w:r>
    </w:p>
    <w:p w14:paraId="323AA1FD" w14:textId="3EF64115" w:rsidR="00B85A25" w:rsidRPr="00B85A25" w:rsidRDefault="00B85A25" w:rsidP="0048471D">
      <w:pPr>
        <w:spacing w:after="0"/>
      </w:pPr>
      <w:r w:rsidRPr="00B85A25">
        <w:rPr>
          <w:lang w:val="en-US"/>
        </w:rPr>
        <w:t>The Laine Theatre Arts Student Support Fund has been set up to provide financial assistance to students who are in hardship. We need to look at your overall financial situation in order to assess the level of hardship before we can make any payment. The evidence we ask for gives us the information we need to be able to do this. We have to be very strict about the evidence we accept because our service is audited to make sure we stick to the rules. </w:t>
      </w:r>
      <w:r w:rsidRPr="00B85A25">
        <w:t> </w:t>
      </w:r>
    </w:p>
    <w:p w14:paraId="0E652E2C" w14:textId="5CE5E5F8" w:rsidR="00B85A25" w:rsidRPr="00B85A25" w:rsidRDefault="00B85A25" w:rsidP="0048471D">
      <w:pPr>
        <w:spacing w:after="0"/>
      </w:pPr>
      <w:r w:rsidRPr="00B85A25">
        <w:rPr>
          <w:lang w:val="en-US"/>
        </w:rPr>
        <w:t xml:space="preserve">We need to know about your funding award, not only to add to our calculations, but also to be sure that you are getting all the funding you are entitled to. </w:t>
      </w:r>
    </w:p>
    <w:p w14:paraId="5AA8F77E" w14:textId="77777777" w:rsidR="00B85A25" w:rsidRPr="00B85A25" w:rsidRDefault="00B85A25" w:rsidP="0048471D">
      <w:pPr>
        <w:spacing w:after="0"/>
      </w:pPr>
      <w:r w:rsidRPr="00B85A25">
        <w:rPr>
          <w:lang w:val="en-US"/>
        </w:rPr>
        <w:t>Bank statements must include your name, sort code and account number so that we know that belongs to you, and so that we can use the information to make payments correctly into your account. </w:t>
      </w:r>
      <w:r w:rsidRPr="00B85A25">
        <w:t> </w:t>
      </w:r>
    </w:p>
    <w:p w14:paraId="1F2B8EBE" w14:textId="77777777" w:rsidR="00B85A25" w:rsidRPr="00B85A25" w:rsidRDefault="00B85A25" w:rsidP="00B85A25">
      <w:pPr>
        <w:spacing w:after="0" w:line="240" w:lineRule="auto"/>
      </w:pPr>
      <w:r w:rsidRPr="00B85A25">
        <w:t> </w:t>
      </w:r>
    </w:p>
    <w:p w14:paraId="650FCD10" w14:textId="77777777" w:rsidR="00B85A25" w:rsidRPr="00B85A25" w:rsidRDefault="00B85A25" w:rsidP="0048471D">
      <w:pPr>
        <w:pStyle w:val="Heading1"/>
      </w:pPr>
      <w:r w:rsidRPr="00B85A25">
        <w:rPr>
          <w:lang w:val="en-US"/>
        </w:rPr>
        <w:t>WHAT HAPPENS NEXT</w:t>
      </w:r>
      <w:r w:rsidRPr="00B85A25">
        <w:t> </w:t>
      </w:r>
    </w:p>
    <w:p w14:paraId="2C1515F5" w14:textId="048316DE" w:rsidR="00B85A25" w:rsidRPr="00B85A25" w:rsidRDefault="00B85A25" w:rsidP="0048471D">
      <w:pPr>
        <w:pStyle w:val="ListParagraph"/>
        <w:numPr>
          <w:ilvl w:val="0"/>
          <w:numId w:val="36"/>
        </w:numPr>
        <w:spacing w:after="0"/>
        <w:ind w:left="714" w:hanging="357"/>
      </w:pPr>
      <w:r w:rsidRPr="0048471D">
        <w:rPr>
          <w:lang w:val="en-US"/>
        </w:rPr>
        <w:t xml:space="preserve">Your application will be treated in the utmost confidence and considered by the ESF funding panel at the college. They may need to speak with you on the phone about your application. In most cases, if you have provided all the necessary evidence, there will be no need to contact you. </w:t>
      </w:r>
    </w:p>
    <w:p w14:paraId="3FF834B1" w14:textId="6BC89C5D" w:rsidR="00B85A25" w:rsidRPr="00B85A25" w:rsidRDefault="00B85A25" w:rsidP="0048471D">
      <w:pPr>
        <w:pStyle w:val="ListParagraph"/>
        <w:numPr>
          <w:ilvl w:val="0"/>
          <w:numId w:val="36"/>
        </w:numPr>
        <w:spacing w:after="0"/>
        <w:ind w:left="714" w:hanging="357"/>
      </w:pPr>
      <w:r w:rsidRPr="0048471D">
        <w:rPr>
          <w:lang w:val="en-US"/>
        </w:rPr>
        <w:t xml:space="preserve">Once the application has been assessed it will either be passed for payment, or you will be emailed to tell you that it has not been successful. </w:t>
      </w:r>
    </w:p>
    <w:p w14:paraId="300A383A" w14:textId="4E2E63C3" w:rsidR="00B85A25" w:rsidRPr="00B85A25" w:rsidRDefault="00B85A25" w:rsidP="0048471D">
      <w:pPr>
        <w:pStyle w:val="ListParagraph"/>
        <w:numPr>
          <w:ilvl w:val="0"/>
          <w:numId w:val="36"/>
        </w:numPr>
        <w:spacing w:after="0"/>
        <w:ind w:left="714" w:hanging="357"/>
      </w:pPr>
      <w:r w:rsidRPr="0048471D">
        <w:rPr>
          <w:lang w:val="en-US"/>
        </w:rPr>
        <w:lastRenderedPageBreak/>
        <w:t xml:space="preserve">If you have qualified for an award, you will receive an email informing you of the payment date and the amount. </w:t>
      </w:r>
    </w:p>
    <w:p w14:paraId="131BDF51" w14:textId="5CCB824E" w:rsidR="00B85A25" w:rsidRPr="00B85A25" w:rsidRDefault="00B85A25" w:rsidP="0048471D">
      <w:pPr>
        <w:pStyle w:val="ListParagraph"/>
        <w:numPr>
          <w:ilvl w:val="0"/>
          <w:numId w:val="36"/>
        </w:numPr>
        <w:spacing w:after="0"/>
        <w:ind w:left="714" w:hanging="357"/>
      </w:pPr>
      <w:r w:rsidRPr="0048471D">
        <w:rPr>
          <w:lang w:val="en-US"/>
        </w:rPr>
        <w:t xml:space="preserve">We are normally able to give you an answer within a fortnight if you have provided all the information we need. </w:t>
      </w:r>
    </w:p>
    <w:p w14:paraId="2F52DC86" w14:textId="29016C46" w:rsidR="00B85A25" w:rsidRPr="00B85A25" w:rsidRDefault="00B85A25" w:rsidP="0048471D">
      <w:pPr>
        <w:pStyle w:val="ListParagraph"/>
        <w:numPr>
          <w:ilvl w:val="0"/>
          <w:numId w:val="36"/>
        </w:numPr>
        <w:spacing w:after="0"/>
        <w:ind w:left="714" w:hanging="357"/>
      </w:pPr>
      <w:r w:rsidRPr="00B85A25">
        <w:rPr>
          <w:lang w:val="en-US"/>
        </w:rPr>
        <w:t>Please be aware that the Emergency Support Fund is small and that some applications will be unsuccessful. The sums we are able to award are designed to offer emergency financial relief. </w:t>
      </w:r>
      <w:r w:rsidRPr="00B85A25">
        <w:t> </w:t>
      </w:r>
    </w:p>
    <w:p w14:paraId="18E2E011" w14:textId="77777777" w:rsidR="00B85A25" w:rsidRPr="00B85A25" w:rsidRDefault="00B85A25" w:rsidP="00B85A25">
      <w:pPr>
        <w:spacing w:after="0" w:line="240" w:lineRule="auto"/>
      </w:pPr>
      <w:r w:rsidRPr="00B85A25">
        <w:t> </w:t>
      </w:r>
    </w:p>
    <w:p w14:paraId="5DDBEC35" w14:textId="768B0A3D" w:rsidR="00B85A25" w:rsidRPr="00B85A25" w:rsidRDefault="00B85A25" w:rsidP="0048471D">
      <w:pPr>
        <w:pStyle w:val="Heading1"/>
      </w:pPr>
      <w:r w:rsidRPr="00B85A25">
        <w:rPr>
          <w:lang w:val="en-US"/>
        </w:rPr>
        <w:t>BANK STATEMENTS - HOW TO DOWNLOAD THEM</w:t>
      </w:r>
      <w:r w:rsidRPr="00B85A25">
        <w:t> </w:t>
      </w:r>
    </w:p>
    <w:p w14:paraId="59019734" w14:textId="4F14C157" w:rsidR="00B85A25" w:rsidRPr="00B85A25" w:rsidRDefault="00B85A25" w:rsidP="00B85A25">
      <w:pPr>
        <w:spacing w:after="0" w:line="240" w:lineRule="auto"/>
      </w:pPr>
      <w:r w:rsidRPr="00B85A25">
        <w:rPr>
          <w:b/>
          <w:bCs/>
          <w:lang w:val="en-US"/>
        </w:rPr>
        <w:t>Barclays</w:t>
      </w:r>
      <w:r w:rsidRPr="00B85A25">
        <w:t> </w:t>
      </w:r>
    </w:p>
    <w:p w14:paraId="2D127996" w14:textId="02214DE8" w:rsidR="00B85A25" w:rsidRDefault="00B85A25" w:rsidP="00B85A25">
      <w:pPr>
        <w:spacing w:after="0" w:line="240" w:lineRule="auto"/>
      </w:pPr>
      <w:r w:rsidRPr="00B85A25">
        <w:rPr>
          <w:lang w:val="en-US"/>
        </w:rPr>
        <w:t xml:space="preserve">Includes links for setting up for paperless statements: https://www.barclays.co.uk/ways-to-bank/online-banking/online-statements/ </w:t>
      </w:r>
    </w:p>
    <w:p w14:paraId="378C3E38" w14:textId="77777777" w:rsidR="0048471D" w:rsidRPr="00B85A25" w:rsidRDefault="0048471D" w:rsidP="00B85A25">
      <w:pPr>
        <w:spacing w:after="0" w:line="240" w:lineRule="auto"/>
      </w:pPr>
    </w:p>
    <w:p w14:paraId="0DF150C2" w14:textId="1ED25960" w:rsidR="0048471D" w:rsidRDefault="00B85A25" w:rsidP="00B85A25">
      <w:pPr>
        <w:spacing w:after="0" w:line="240" w:lineRule="auto"/>
      </w:pPr>
      <w:r w:rsidRPr="00B85A25">
        <w:rPr>
          <w:b/>
          <w:bCs/>
          <w:lang w:val="nl-NL"/>
        </w:rPr>
        <w:t>Co</w:t>
      </w:r>
      <w:r w:rsidR="0006283A">
        <w:rPr>
          <w:b/>
          <w:bCs/>
          <w:lang w:val="nl-NL"/>
        </w:rPr>
        <w:t>-O</w:t>
      </w:r>
      <w:r w:rsidRPr="00B85A25">
        <w:rPr>
          <w:b/>
          <w:bCs/>
          <w:lang w:val="nl-NL"/>
        </w:rPr>
        <w:t>p</w:t>
      </w:r>
    </w:p>
    <w:p w14:paraId="38CF4536" w14:textId="2E40FB31" w:rsidR="00B85A25" w:rsidRPr="00B85A25" w:rsidRDefault="00B85A25" w:rsidP="00B85A25">
      <w:pPr>
        <w:spacing w:after="0" w:line="240" w:lineRule="auto"/>
      </w:pPr>
      <w:r w:rsidRPr="00B85A25">
        <w:rPr>
          <w:lang w:val="en-US"/>
        </w:rPr>
        <w:t xml:space="preserve">How to view statements </w:t>
      </w:r>
      <w:r w:rsidRPr="00B85A25">
        <w:t xml:space="preserve">– </w:t>
      </w:r>
      <w:r w:rsidRPr="00B85A25">
        <w:rPr>
          <w:lang w:val="en-US"/>
        </w:rPr>
        <w:t>see list on right-hand side of screen for all questi</w:t>
      </w:r>
      <w:r w:rsidRPr="00B85A25">
        <w:t>ons: h</w:t>
      </w:r>
      <w:r w:rsidRPr="00B85A25">
        <w:rPr>
          <w:lang w:val="en-US"/>
        </w:rPr>
        <w:t>ttps://www.co- operaLvebank.co.uk/business/faqs/ways-to-bank/online-banking/statements-and- transactions/</w:t>
      </w:r>
      <w:r w:rsidRPr="00B85A25">
        <w:t> </w:t>
      </w:r>
    </w:p>
    <w:p w14:paraId="6996B64E" w14:textId="77777777" w:rsidR="0048471D" w:rsidRDefault="0048471D" w:rsidP="00B85A25">
      <w:pPr>
        <w:spacing w:after="0" w:line="240" w:lineRule="auto"/>
      </w:pPr>
    </w:p>
    <w:p w14:paraId="0488B12F" w14:textId="77777777" w:rsidR="00BE4F37" w:rsidRDefault="00B85A25" w:rsidP="00B85A25">
      <w:pPr>
        <w:spacing w:after="0" w:line="240" w:lineRule="auto"/>
      </w:pPr>
      <w:r w:rsidRPr="00B85A25">
        <w:rPr>
          <w:b/>
          <w:bCs/>
          <w:lang w:val="en-US"/>
        </w:rPr>
        <w:t>First Direct</w:t>
      </w:r>
    </w:p>
    <w:p w14:paraId="029EFAAB" w14:textId="29102225" w:rsidR="00B85A25" w:rsidRPr="00B85A25" w:rsidRDefault="00B85A25" w:rsidP="00B85A25">
      <w:pPr>
        <w:spacing w:after="0" w:line="240" w:lineRule="auto"/>
      </w:pPr>
      <w:r w:rsidRPr="00B85A25">
        <w:rPr>
          <w:lang w:val="en-US"/>
        </w:rPr>
        <w:t xml:space="preserve">Online banking and through app: https://www1.firstdirect.com/help/bank-accounts/statements-and-balances/ </w:t>
      </w:r>
    </w:p>
    <w:p w14:paraId="66F543BD" w14:textId="77777777" w:rsidR="00BE4F37" w:rsidRDefault="00BE4F37" w:rsidP="00B85A25">
      <w:pPr>
        <w:spacing w:after="0" w:line="240" w:lineRule="auto"/>
        <w:rPr>
          <w:b/>
          <w:bCs/>
          <w:lang w:val="nl-NL"/>
        </w:rPr>
      </w:pPr>
    </w:p>
    <w:p w14:paraId="280321A1" w14:textId="00516160" w:rsidR="00B85A25" w:rsidRPr="00B85A25" w:rsidRDefault="00B85A25" w:rsidP="00B85A25">
      <w:pPr>
        <w:spacing w:after="0" w:line="240" w:lineRule="auto"/>
      </w:pPr>
      <w:r w:rsidRPr="00B85A25">
        <w:rPr>
          <w:b/>
          <w:bCs/>
          <w:lang w:val="nl-NL"/>
        </w:rPr>
        <w:t>Halifax</w:t>
      </w:r>
    </w:p>
    <w:p w14:paraId="1B2DD71D" w14:textId="77777777" w:rsidR="00B85A25" w:rsidRPr="00B85A25" w:rsidRDefault="00B85A25" w:rsidP="00B85A25">
      <w:pPr>
        <w:spacing w:after="0" w:line="240" w:lineRule="auto"/>
      </w:pPr>
      <w:r w:rsidRPr="00B85A25">
        <w:rPr>
          <w:lang w:val="en-US"/>
        </w:rPr>
        <w:t>Guide to exporting a PDF of transacti</w:t>
      </w:r>
      <w:r w:rsidRPr="00B85A25">
        <w:t xml:space="preserve">ons: </w:t>
      </w:r>
      <w:hyperlink r:id="rId12" w:tgtFrame="_blank" w:history="1">
        <w:r w:rsidRPr="00B85A25">
          <w:rPr>
            <w:rStyle w:val="Hyperlink"/>
          </w:rPr>
          <w:t>h</w:t>
        </w:r>
        <w:r w:rsidRPr="00B85A25">
          <w:rPr>
            <w:rStyle w:val="Hyperlink"/>
            <w:lang w:val="en-US"/>
          </w:rPr>
          <w:t>ttps://www.halifax.co.uk/aboutonline/things-you-can-do/managing-your-accounts/</w:t>
        </w:r>
      </w:hyperlink>
      <w:r w:rsidRPr="00B85A25">
        <w:t> </w:t>
      </w:r>
    </w:p>
    <w:p w14:paraId="326768BB" w14:textId="77777777" w:rsidR="00BE4F37" w:rsidRDefault="00BE4F37" w:rsidP="00B85A25">
      <w:pPr>
        <w:spacing w:after="0" w:line="240" w:lineRule="auto"/>
        <w:rPr>
          <w:b/>
          <w:bCs/>
          <w:lang w:val="en-US"/>
        </w:rPr>
      </w:pPr>
    </w:p>
    <w:p w14:paraId="68D3886A" w14:textId="77777777" w:rsidR="00CC6D25" w:rsidRDefault="00B85A25" w:rsidP="00B85A25">
      <w:pPr>
        <w:spacing w:after="0" w:line="240" w:lineRule="auto"/>
      </w:pPr>
      <w:r w:rsidRPr="00B85A25">
        <w:rPr>
          <w:b/>
          <w:bCs/>
          <w:lang w:val="en-US"/>
        </w:rPr>
        <w:t>HSBC</w:t>
      </w:r>
    </w:p>
    <w:p w14:paraId="48A231CD" w14:textId="1F1E4F43" w:rsidR="00B85A25" w:rsidRPr="00B85A25" w:rsidRDefault="00B85A25" w:rsidP="00B85A25">
      <w:pPr>
        <w:spacing w:after="0" w:line="240" w:lineRule="auto"/>
      </w:pPr>
      <w:r w:rsidRPr="00B85A25">
        <w:rPr>
          <w:lang w:val="en-US"/>
        </w:rPr>
        <w:t>Clear guide for downloading statements from mobile and online accounts: https://www.hsbc.co.uk/help/banking-made-easy/online-statements/ </w:t>
      </w:r>
      <w:r w:rsidRPr="00B85A25">
        <w:t> </w:t>
      </w:r>
    </w:p>
    <w:p w14:paraId="09E08190" w14:textId="77777777" w:rsidR="00CC6D25" w:rsidRDefault="00CC6D25" w:rsidP="00B85A25">
      <w:pPr>
        <w:spacing w:after="0" w:line="240" w:lineRule="auto"/>
      </w:pPr>
    </w:p>
    <w:p w14:paraId="258C317B" w14:textId="77777777" w:rsidR="00CC6D25" w:rsidRDefault="00B85A25" w:rsidP="00B85A25">
      <w:pPr>
        <w:spacing w:after="0" w:line="240" w:lineRule="auto"/>
      </w:pPr>
      <w:r w:rsidRPr="00B85A25">
        <w:rPr>
          <w:b/>
          <w:bCs/>
          <w:lang w:val="en-US"/>
        </w:rPr>
        <w:t>Lloyds</w:t>
      </w:r>
    </w:p>
    <w:p w14:paraId="115D5D24" w14:textId="635DEE4F" w:rsidR="00B85A25" w:rsidRPr="00B85A25" w:rsidRDefault="00B85A25" w:rsidP="00B85A25">
      <w:pPr>
        <w:spacing w:after="0" w:line="240" w:lineRule="auto"/>
      </w:pPr>
      <w:r w:rsidRPr="00B85A25">
        <w:rPr>
          <w:lang w:val="en-US"/>
        </w:rPr>
        <w:t>Third item on page, ‘get copies of your statements’: https://www.lloydsbank.com/online-banking/internet-banking/using-internet-banking/statements.html </w:t>
      </w:r>
      <w:r w:rsidRPr="00B85A25">
        <w:t> </w:t>
      </w:r>
    </w:p>
    <w:p w14:paraId="442CD22F" w14:textId="77777777" w:rsidR="00CC6D25" w:rsidRDefault="00CC6D25" w:rsidP="00B85A25">
      <w:pPr>
        <w:spacing w:after="0" w:line="240" w:lineRule="auto"/>
      </w:pPr>
    </w:p>
    <w:p w14:paraId="0EF22DF3" w14:textId="77777777" w:rsidR="00CC6D25" w:rsidRDefault="00B85A25" w:rsidP="00B85A25">
      <w:pPr>
        <w:spacing w:after="0" w:line="240" w:lineRule="auto"/>
      </w:pPr>
      <w:r w:rsidRPr="00B85A25">
        <w:rPr>
          <w:b/>
          <w:bCs/>
          <w:lang w:val="en-US"/>
        </w:rPr>
        <w:t>Metro</w:t>
      </w:r>
    </w:p>
    <w:p w14:paraId="45CAF57C" w14:textId="4483CA3C" w:rsidR="00B85A25" w:rsidRPr="00B85A25" w:rsidRDefault="00B85A25" w:rsidP="00B85A25">
      <w:pPr>
        <w:spacing w:after="0" w:line="240" w:lineRule="auto"/>
      </w:pPr>
      <w:r w:rsidRPr="00B85A25">
        <w:rPr>
          <w:lang w:val="en-US"/>
        </w:rPr>
        <w:t>Where to find statement and download PDF: https://www.metrobankonline.co.uk/help-and-support/ internet- banking/where-can-i-find-my-statement/ </w:t>
      </w:r>
      <w:r w:rsidRPr="00B85A25">
        <w:t> </w:t>
      </w:r>
    </w:p>
    <w:p w14:paraId="599E84B2" w14:textId="77777777" w:rsidR="00CC6D25" w:rsidRDefault="00CC6D25" w:rsidP="00B85A25">
      <w:pPr>
        <w:spacing w:after="0" w:line="240" w:lineRule="auto"/>
      </w:pPr>
    </w:p>
    <w:p w14:paraId="49909D72" w14:textId="0D9D218B" w:rsidR="00CC6D25" w:rsidRDefault="00B85A25" w:rsidP="00B85A25">
      <w:pPr>
        <w:spacing w:after="0" w:line="240" w:lineRule="auto"/>
      </w:pPr>
      <w:r w:rsidRPr="00B85A25">
        <w:rPr>
          <w:b/>
          <w:bCs/>
          <w:lang w:val="it-IT"/>
        </w:rPr>
        <w:t>Monzo</w:t>
      </w:r>
    </w:p>
    <w:p w14:paraId="163873DC" w14:textId="06CB8A98" w:rsidR="00B85A25" w:rsidRPr="00B85A25" w:rsidRDefault="00B85A25" w:rsidP="00B85A25">
      <w:pPr>
        <w:spacing w:after="0" w:line="240" w:lineRule="auto"/>
      </w:pPr>
      <w:r w:rsidRPr="00B85A25">
        <w:rPr>
          <w:lang w:val="en-US"/>
        </w:rPr>
        <w:t>Guide to getting a bank statement: https://monzo.com/help/account-and-profile/bank-statement-how-to </w:t>
      </w:r>
      <w:r w:rsidRPr="00B85A25">
        <w:t> </w:t>
      </w:r>
    </w:p>
    <w:p w14:paraId="4DA56B5D" w14:textId="77777777" w:rsidR="00CC6D25" w:rsidRDefault="00CC6D25" w:rsidP="00B85A25">
      <w:pPr>
        <w:spacing w:after="0" w:line="240" w:lineRule="auto"/>
      </w:pPr>
    </w:p>
    <w:p w14:paraId="0EC18249" w14:textId="7D089768" w:rsidR="00B85A25" w:rsidRPr="00B85A25" w:rsidRDefault="00B85A25" w:rsidP="00B85A25">
      <w:pPr>
        <w:spacing w:after="0" w:line="240" w:lineRule="auto"/>
      </w:pPr>
      <w:r w:rsidRPr="00B85A25">
        <w:rPr>
          <w:b/>
          <w:bCs/>
        </w:rPr>
        <w:t>Na</w:t>
      </w:r>
      <w:r w:rsidRPr="00B85A25">
        <w:rPr>
          <w:b/>
          <w:bCs/>
          <w:lang w:val="en-US"/>
        </w:rPr>
        <w:t>tionwide</w:t>
      </w:r>
      <w:r w:rsidRPr="00B85A25">
        <w:t> </w:t>
      </w:r>
    </w:p>
    <w:p w14:paraId="30AFE950" w14:textId="77777777" w:rsidR="00B85A25" w:rsidRPr="00B85A25" w:rsidRDefault="00B85A25" w:rsidP="00B85A25">
      <w:pPr>
        <w:spacing w:after="0" w:line="240" w:lineRule="auto"/>
      </w:pPr>
      <w:r w:rsidRPr="00B85A25">
        <w:rPr>
          <w:lang w:val="en-US"/>
        </w:rPr>
        <w:t>Guide to view PDF statements: https://www.naLonwide.co.uk/support/support-arLcles/manage-your-account/view-current-account- balance </w:t>
      </w:r>
      <w:r w:rsidRPr="00B85A25">
        <w:t> </w:t>
      </w:r>
    </w:p>
    <w:p w14:paraId="613BD7C1" w14:textId="77777777" w:rsidR="00CC6D25" w:rsidRDefault="00CC6D25" w:rsidP="00B85A25">
      <w:pPr>
        <w:spacing w:after="0" w:line="240" w:lineRule="auto"/>
      </w:pPr>
    </w:p>
    <w:p w14:paraId="67965DC7" w14:textId="1305D151" w:rsidR="00B85A25" w:rsidRPr="00B85A25" w:rsidRDefault="00B85A25" w:rsidP="00B85A25">
      <w:pPr>
        <w:spacing w:after="0" w:line="240" w:lineRule="auto"/>
      </w:pPr>
      <w:r w:rsidRPr="00B85A25">
        <w:rPr>
          <w:b/>
          <w:bCs/>
          <w:lang w:val="en-US"/>
        </w:rPr>
        <w:t>NatWest</w:t>
      </w:r>
      <w:r w:rsidRPr="00B85A25">
        <w:t> </w:t>
      </w:r>
    </w:p>
    <w:p w14:paraId="0E989295" w14:textId="77777777" w:rsidR="00B85A25" w:rsidRPr="00B85A25" w:rsidRDefault="00B85A25" w:rsidP="00B85A25">
      <w:pPr>
        <w:spacing w:after="0" w:line="240" w:lineRule="auto"/>
      </w:pPr>
      <w:r w:rsidRPr="00B85A25">
        <w:rPr>
          <w:lang w:val="en-US"/>
        </w:rPr>
        <w:t xml:space="preserve">Guide for downloading from online banking: </w:t>
      </w:r>
      <w:hyperlink r:id="rId13" w:tgtFrame="_blank" w:history="1">
        <w:r w:rsidRPr="00B85A25">
          <w:rPr>
            <w:rStyle w:val="Hyperlink"/>
          </w:rPr>
          <w:t>h</w:t>
        </w:r>
        <w:r w:rsidRPr="00B85A25">
          <w:rPr>
            <w:rStyle w:val="Hyperlink"/>
            <w:lang w:val="en-US"/>
          </w:rPr>
          <w:t>ttps://personal.natwest.com/personal/ways-to-bank/downloading-and-prinLng-statements.html</w:t>
        </w:r>
      </w:hyperlink>
      <w:r w:rsidRPr="00B85A25">
        <w:t> </w:t>
      </w:r>
    </w:p>
    <w:p w14:paraId="02D02013" w14:textId="77777777" w:rsidR="00CC6D25" w:rsidRDefault="00CC6D25" w:rsidP="00B85A25">
      <w:pPr>
        <w:spacing w:after="0" w:line="240" w:lineRule="auto"/>
      </w:pPr>
    </w:p>
    <w:p w14:paraId="46EADF22" w14:textId="0F63580E" w:rsidR="00CC6D25" w:rsidRDefault="00B85A25" w:rsidP="00B85A25">
      <w:pPr>
        <w:spacing w:after="0" w:line="240" w:lineRule="auto"/>
      </w:pPr>
      <w:r w:rsidRPr="00B85A25">
        <w:rPr>
          <w:b/>
          <w:bCs/>
          <w:lang w:val="en-US"/>
        </w:rPr>
        <w:t>RBS</w:t>
      </w:r>
    </w:p>
    <w:p w14:paraId="0E3C1834" w14:textId="2A9F9383" w:rsidR="00B85A25" w:rsidRPr="00B85A25" w:rsidRDefault="00B85A25" w:rsidP="00B85A25">
      <w:pPr>
        <w:spacing w:after="0" w:line="240" w:lineRule="auto"/>
      </w:pPr>
      <w:r w:rsidRPr="00B85A25">
        <w:rPr>
          <w:lang w:val="en-US"/>
        </w:rPr>
        <w:t>Step-by-step guide to viewing and downloading transactions and statements: https://personal.rbs.co.uk/personal/ways-to-bank/downloading-and-prinLng-statements/downloading- and- printing-statements-online.html </w:t>
      </w:r>
      <w:r w:rsidRPr="00B85A25">
        <w:t> </w:t>
      </w:r>
    </w:p>
    <w:p w14:paraId="51D6DD8F" w14:textId="77777777" w:rsidR="00CC6D25" w:rsidRDefault="00CC6D25" w:rsidP="00B85A25">
      <w:pPr>
        <w:spacing w:after="0" w:line="240" w:lineRule="auto"/>
      </w:pPr>
    </w:p>
    <w:p w14:paraId="15DA32B4" w14:textId="6BD057FF" w:rsidR="00CC6D25" w:rsidRDefault="00B85A25" w:rsidP="00B85A25">
      <w:pPr>
        <w:spacing w:after="0" w:line="240" w:lineRule="auto"/>
      </w:pPr>
      <w:r w:rsidRPr="00B85A25">
        <w:rPr>
          <w:b/>
          <w:bCs/>
          <w:lang w:val="en-US"/>
        </w:rPr>
        <w:t>Sainsbury’s</w:t>
      </w:r>
    </w:p>
    <w:p w14:paraId="32792D9A" w14:textId="4754A8BD" w:rsidR="00B85A25" w:rsidRPr="00B85A25" w:rsidRDefault="00B85A25" w:rsidP="00B85A25">
      <w:pPr>
        <w:spacing w:after="0" w:line="240" w:lineRule="auto"/>
      </w:pPr>
      <w:r w:rsidRPr="00B85A25">
        <w:rPr>
          <w:lang w:val="en-US"/>
        </w:rPr>
        <w:t xml:space="preserve">My Accounts summary page: </w:t>
      </w:r>
      <w:hyperlink r:id="rId14" w:anchor="accordion-item-1-2" w:tgtFrame="_blank" w:history="1">
        <w:r w:rsidRPr="00B85A25">
          <w:rPr>
            <w:rStyle w:val="Hyperlink"/>
            <w:lang w:val="en-US"/>
          </w:rPr>
          <w:t>https://www.sainsburysbank.co.uk/onlinesupport/online-support-manage#accordion-item-1-2</w:t>
        </w:r>
      </w:hyperlink>
      <w:r w:rsidRPr="00B85A25">
        <w:t> </w:t>
      </w:r>
    </w:p>
    <w:p w14:paraId="6DD734F3" w14:textId="77777777" w:rsidR="00B85A25" w:rsidRPr="00B85A25" w:rsidRDefault="00B85A25" w:rsidP="00B85A25">
      <w:pPr>
        <w:spacing w:after="0" w:line="240" w:lineRule="auto"/>
      </w:pPr>
      <w:r w:rsidRPr="00B85A25">
        <w:t>  </w:t>
      </w:r>
    </w:p>
    <w:p w14:paraId="63EC8170" w14:textId="2E545C60" w:rsidR="00CC6D25" w:rsidRDefault="00B85A25" w:rsidP="00B85A25">
      <w:pPr>
        <w:spacing w:after="0" w:line="240" w:lineRule="auto"/>
      </w:pPr>
      <w:r w:rsidRPr="00B85A25">
        <w:rPr>
          <w:b/>
          <w:bCs/>
          <w:lang w:val="pt-PT"/>
        </w:rPr>
        <w:t>Santander</w:t>
      </w:r>
    </w:p>
    <w:p w14:paraId="74173D78" w14:textId="3B19B2C8" w:rsidR="00B85A25" w:rsidRPr="00B85A25" w:rsidRDefault="00B85A25" w:rsidP="00B85A25">
      <w:pPr>
        <w:spacing w:after="0" w:line="240" w:lineRule="auto"/>
      </w:pPr>
      <w:r w:rsidRPr="00B85A25">
        <w:rPr>
          <w:lang w:val="en-US"/>
        </w:rPr>
        <w:t>Statements are available in your eDocuments in online banking. Also a guide here to viewing transacti</w:t>
      </w:r>
      <w:r w:rsidRPr="00B85A25">
        <w:t>ons: h</w:t>
      </w:r>
      <w:r w:rsidRPr="00B85A25">
        <w:rPr>
          <w:lang w:val="en-US"/>
        </w:rPr>
        <w:t>ttps://www.santander.co.uk/personal/support/customer-support/your-statements </w:t>
      </w:r>
      <w:r w:rsidRPr="00B85A25">
        <w:t> </w:t>
      </w:r>
    </w:p>
    <w:p w14:paraId="3A9E13B7" w14:textId="77777777" w:rsidR="00B85A25" w:rsidRPr="00B85A25" w:rsidRDefault="00B85A25" w:rsidP="00B85A25">
      <w:pPr>
        <w:spacing w:after="0" w:line="240" w:lineRule="auto"/>
      </w:pPr>
      <w:r w:rsidRPr="00B85A25">
        <w:t> </w:t>
      </w:r>
    </w:p>
    <w:p w14:paraId="5D671557" w14:textId="77777777" w:rsidR="00B85A25" w:rsidRPr="00B85A25" w:rsidRDefault="00B85A25" w:rsidP="00B85A25">
      <w:pPr>
        <w:spacing w:after="0" w:line="240" w:lineRule="auto"/>
      </w:pPr>
      <w:r w:rsidRPr="00B85A25">
        <w:rPr>
          <w:b/>
          <w:bCs/>
        </w:rPr>
        <w:t>Starling</w:t>
      </w:r>
      <w:r w:rsidRPr="00B85A25">
        <w:t> </w:t>
      </w:r>
    </w:p>
    <w:p w14:paraId="56AA9DD8" w14:textId="77777777" w:rsidR="00B85A25" w:rsidRPr="00B85A25" w:rsidRDefault="00B85A25" w:rsidP="00B85A25">
      <w:pPr>
        <w:spacing w:after="0" w:line="240" w:lineRule="auto"/>
      </w:pPr>
      <w:r w:rsidRPr="00B85A25">
        <w:rPr>
          <w:lang w:val="en-US"/>
        </w:rPr>
        <w:t>Guide to getting a bank statement: https://www.starlingbank.com/features/statements/ </w:t>
      </w:r>
      <w:r w:rsidRPr="00B85A25">
        <w:t> </w:t>
      </w:r>
    </w:p>
    <w:p w14:paraId="6A764F3E" w14:textId="77777777" w:rsidR="00B85A25" w:rsidRPr="00B85A25" w:rsidRDefault="00B85A25" w:rsidP="00B85A25">
      <w:pPr>
        <w:spacing w:after="0" w:line="240" w:lineRule="auto"/>
      </w:pPr>
      <w:r w:rsidRPr="00B85A25">
        <w:t> </w:t>
      </w:r>
    </w:p>
    <w:p w14:paraId="7CEA1B2B" w14:textId="1C105F03" w:rsidR="00CC6D25" w:rsidRDefault="00B85A25" w:rsidP="00B85A25">
      <w:pPr>
        <w:spacing w:after="0" w:line="240" w:lineRule="auto"/>
      </w:pPr>
      <w:r w:rsidRPr="00B85A25">
        <w:rPr>
          <w:b/>
          <w:bCs/>
          <w:lang w:val="it-IT"/>
        </w:rPr>
        <w:t>Tesco</w:t>
      </w:r>
    </w:p>
    <w:p w14:paraId="57CAED51" w14:textId="38785F3B" w:rsidR="00B85A25" w:rsidRPr="00B85A25" w:rsidRDefault="00B85A25" w:rsidP="00B85A25">
      <w:pPr>
        <w:spacing w:after="0" w:line="240" w:lineRule="auto"/>
      </w:pPr>
      <w:r w:rsidRPr="00B85A25">
        <w:rPr>
          <w:lang w:val="en-US"/>
        </w:rPr>
        <w:t>Statements and documents are stored in one place and can be viewed, saved and downloaded: https://www.tescobank.com/online-banking/ </w:t>
      </w:r>
      <w:r w:rsidRPr="00B85A25">
        <w:t> </w:t>
      </w:r>
    </w:p>
    <w:p w14:paraId="1EFF1691" w14:textId="77777777" w:rsidR="00B85A25" w:rsidRPr="00B85A25" w:rsidRDefault="00B85A25" w:rsidP="00B85A25">
      <w:pPr>
        <w:spacing w:after="0" w:line="240" w:lineRule="auto"/>
      </w:pPr>
      <w:r w:rsidRPr="00B85A25">
        <w:t> </w:t>
      </w:r>
    </w:p>
    <w:p w14:paraId="3080185C" w14:textId="766EE8F1" w:rsidR="00CC6D25" w:rsidRDefault="00B85A25" w:rsidP="00B85A25">
      <w:pPr>
        <w:spacing w:after="0" w:line="240" w:lineRule="auto"/>
      </w:pPr>
      <w:r w:rsidRPr="00B85A25">
        <w:rPr>
          <w:b/>
          <w:bCs/>
        </w:rPr>
        <w:t>TSB</w:t>
      </w:r>
    </w:p>
    <w:p w14:paraId="3B117FDC" w14:textId="41A34AF9" w:rsidR="00B85A25" w:rsidRPr="00B85A25" w:rsidRDefault="00B85A25" w:rsidP="00B85A25">
      <w:pPr>
        <w:spacing w:after="0" w:line="240" w:lineRule="auto"/>
      </w:pPr>
      <w:r w:rsidRPr="00B85A25">
        <w:rPr>
          <w:lang w:val="de-DE"/>
        </w:rPr>
        <w:t>Informa</w:t>
      </w:r>
      <w:r w:rsidRPr="00B85A25">
        <w:rPr>
          <w:lang w:val="en-US"/>
        </w:rPr>
        <w:t>tion available when you log in: https://www.tsb.co.uk/help/internet-banking/paperless/ </w:t>
      </w:r>
      <w:r w:rsidRPr="00B85A25">
        <w:t> </w:t>
      </w:r>
    </w:p>
    <w:p w14:paraId="2962E3D4" w14:textId="77777777" w:rsidR="00B85A25" w:rsidRPr="00B85A25" w:rsidRDefault="00B85A25" w:rsidP="00B85A25">
      <w:pPr>
        <w:spacing w:after="0" w:line="240" w:lineRule="auto"/>
      </w:pPr>
      <w:r w:rsidRPr="00B85A25">
        <w:t> </w:t>
      </w:r>
    </w:p>
    <w:p w14:paraId="56B9FC60" w14:textId="6D214275" w:rsidR="00CC6D25" w:rsidRDefault="00B85A25" w:rsidP="00B85A25">
      <w:pPr>
        <w:spacing w:after="0" w:line="240" w:lineRule="auto"/>
      </w:pPr>
      <w:r w:rsidRPr="00B85A25">
        <w:rPr>
          <w:b/>
          <w:bCs/>
          <w:lang w:val="en-US"/>
        </w:rPr>
        <w:t>Virgin Money</w:t>
      </w:r>
    </w:p>
    <w:p w14:paraId="51CB0BBD" w14:textId="3AFEA984" w:rsidR="00B85A25" w:rsidRPr="00B85A25" w:rsidRDefault="00B85A25" w:rsidP="00B85A25">
      <w:pPr>
        <w:spacing w:after="0" w:line="240" w:lineRule="auto"/>
      </w:pPr>
      <w:r w:rsidRPr="00B85A25">
        <w:rPr>
          <w:lang w:val="en-US"/>
        </w:rPr>
        <w:t xml:space="preserve">How to view your statements (with screenshots): </w:t>
      </w:r>
      <w:hyperlink r:id="rId15" w:tgtFrame="_blank" w:history="1">
        <w:r w:rsidRPr="00B85A25">
          <w:rPr>
            <w:rStyle w:val="Hyperlink"/>
            <w:lang w:val="en-US"/>
          </w:rPr>
          <w:t>https://uk.virginmoney.com/virgin/service/credit-card/guides/view-statements-online</w:t>
        </w:r>
      </w:hyperlink>
      <w:r w:rsidRPr="00B85A25">
        <w:t> </w:t>
      </w:r>
    </w:p>
    <w:p w14:paraId="758E35B0" w14:textId="77777777" w:rsidR="00B85A25" w:rsidRPr="00B85A25" w:rsidRDefault="00B85A25" w:rsidP="00B85A25">
      <w:pPr>
        <w:spacing w:after="0" w:line="240" w:lineRule="auto"/>
      </w:pPr>
      <w:r w:rsidRPr="00B85A25">
        <w:t> </w:t>
      </w:r>
    </w:p>
    <w:p w14:paraId="2812DE3A" w14:textId="77777777" w:rsidR="00B85A25" w:rsidRDefault="00B85A25">
      <w:pPr>
        <w:spacing w:after="0" w:line="240" w:lineRule="auto"/>
        <w:rPr>
          <w:b/>
          <w:bCs/>
          <w:caps/>
          <w:color w:val="48495D"/>
          <w:sz w:val="36"/>
          <w:szCs w:val="36"/>
        </w:rPr>
      </w:pPr>
      <w:r>
        <w:br w:type="page"/>
      </w:r>
    </w:p>
    <w:p w14:paraId="251627B8" w14:textId="27D900F7" w:rsidR="00DD0206" w:rsidRPr="00FD1BD9" w:rsidRDefault="00DD0206" w:rsidP="00DD0206">
      <w:pPr>
        <w:pStyle w:val="Heading1"/>
      </w:pPr>
      <w:r>
        <w:lastRenderedPageBreak/>
        <w:t>APPENDIX 1</w:t>
      </w:r>
    </w:p>
    <w:p w14:paraId="08D2FDE2" w14:textId="77777777" w:rsidR="00DD0206" w:rsidRPr="00DD0206" w:rsidRDefault="00DD0206" w:rsidP="00FD1BD9"/>
    <w:p w14:paraId="45FE952E" w14:textId="7E6F245D" w:rsidR="00FD1BD9" w:rsidRPr="00FD1BD9" w:rsidRDefault="00FD1BD9" w:rsidP="00DD0206">
      <w:pPr>
        <w:pStyle w:val="Heading1"/>
      </w:pPr>
      <w:r w:rsidRPr="00FD1BD9">
        <w:t>Student Financial Hardship Assistance Application</w:t>
      </w:r>
    </w:p>
    <w:p w14:paraId="2A82B19C" w14:textId="77777777" w:rsidR="00DD0206" w:rsidRDefault="00DD0206" w:rsidP="00DD0206">
      <w:pPr>
        <w:pStyle w:val="Heading2"/>
      </w:pPr>
    </w:p>
    <w:p w14:paraId="419A4C45" w14:textId="4127AF73" w:rsidR="00DD0206" w:rsidRDefault="00FD1BD9" w:rsidP="00DD0206">
      <w:pPr>
        <w:pStyle w:val="Heading2"/>
      </w:pPr>
      <w:r w:rsidRPr="00FD1BD9">
        <w:t>Section 1: Student Information</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DD0206" w:rsidRPr="002E0BD0" w14:paraId="34037F0E"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3659404" w14:textId="4C7BCF73" w:rsidR="00DD0206" w:rsidRPr="002E0BD0" w:rsidRDefault="00DD0206" w:rsidP="002F09CD">
            <w:r>
              <w:t>FULL NAME:</w:t>
            </w:r>
          </w:p>
        </w:tc>
        <w:tc>
          <w:tcPr>
            <w:tcW w:w="6798" w:type="dxa"/>
            <w:vAlign w:val="center"/>
          </w:tcPr>
          <w:p w14:paraId="5AEC3D96" w14:textId="19C2C9DF" w:rsidR="00DD0206" w:rsidRPr="002E0BD0" w:rsidRDefault="00DD0206" w:rsidP="002F09CD"/>
        </w:tc>
      </w:tr>
      <w:tr w:rsidR="00DD0206" w:rsidRPr="002E0BD0" w14:paraId="29134AED" w14:textId="77777777" w:rsidTr="002F09CD">
        <w:tc>
          <w:tcPr>
            <w:tcW w:w="3397" w:type="dxa"/>
            <w:vAlign w:val="center"/>
          </w:tcPr>
          <w:p w14:paraId="052E1495" w14:textId="1376B7F4" w:rsidR="00DD0206" w:rsidRDefault="00DD0206" w:rsidP="002F09CD">
            <w:r>
              <w:t>EMAIL:</w:t>
            </w:r>
          </w:p>
        </w:tc>
        <w:tc>
          <w:tcPr>
            <w:tcW w:w="6798" w:type="dxa"/>
            <w:vAlign w:val="center"/>
          </w:tcPr>
          <w:p w14:paraId="53D83919" w14:textId="3D37B74C" w:rsidR="00DD0206" w:rsidRDefault="00DD0206" w:rsidP="002F09CD"/>
        </w:tc>
      </w:tr>
      <w:tr w:rsidR="00DD0206" w:rsidRPr="002E0BD0" w14:paraId="7E059918"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642E2D94" w14:textId="1CAA6C96" w:rsidR="00DD0206" w:rsidRDefault="00DD0206" w:rsidP="002F09CD">
            <w:r>
              <w:t>PHONE NUMBER:</w:t>
            </w:r>
          </w:p>
        </w:tc>
        <w:tc>
          <w:tcPr>
            <w:tcW w:w="6798" w:type="dxa"/>
            <w:vAlign w:val="center"/>
          </w:tcPr>
          <w:p w14:paraId="5A976B8B" w14:textId="13263E7B" w:rsidR="00DD0206" w:rsidRDefault="00DD0206" w:rsidP="002F09CD"/>
        </w:tc>
      </w:tr>
      <w:tr w:rsidR="00DD0206" w:rsidRPr="002E0BD0" w14:paraId="2E663DFC" w14:textId="77777777" w:rsidTr="002F09CD">
        <w:tc>
          <w:tcPr>
            <w:tcW w:w="3397" w:type="dxa"/>
            <w:vAlign w:val="center"/>
          </w:tcPr>
          <w:p w14:paraId="37CF399C" w14:textId="57625706" w:rsidR="00DD0206" w:rsidRDefault="00DD0206" w:rsidP="002F09CD">
            <w:r>
              <w:t>COURSE ENROLLED:</w:t>
            </w:r>
          </w:p>
        </w:tc>
        <w:tc>
          <w:tcPr>
            <w:tcW w:w="6798" w:type="dxa"/>
            <w:vAlign w:val="center"/>
          </w:tcPr>
          <w:p w14:paraId="23E1F44F" w14:textId="1D7FA472" w:rsidR="00DD0206" w:rsidRDefault="00DD0206" w:rsidP="002F09CD"/>
        </w:tc>
      </w:tr>
      <w:tr w:rsidR="00DD0206" w:rsidRPr="002E0BD0" w14:paraId="753C6543"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364CABC" w14:textId="6064B951" w:rsidR="00DD0206" w:rsidRDefault="00DD0206" w:rsidP="002F09CD">
            <w:bookmarkStart w:id="12" w:name="_Hlk199421967"/>
            <w:r>
              <w:t>YEAR OF STUDY:</w:t>
            </w:r>
          </w:p>
        </w:tc>
        <w:tc>
          <w:tcPr>
            <w:tcW w:w="6798" w:type="dxa"/>
            <w:vAlign w:val="center"/>
          </w:tcPr>
          <w:p w14:paraId="6CC24E22" w14:textId="44D467FB" w:rsidR="00DD0206" w:rsidRDefault="00DD0206" w:rsidP="002F09CD"/>
        </w:tc>
      </w:tr>
      <w:tr w:rsidR="00DD0206" w:rsidRPr="002E0BD0" w14:paraId="7316C4FD" w14:textId="77777777" w:rsidTr="002F09CD">
        <w:tc>
          <w:tcPr>
            <w:tcW w:w="3397" w:type="dxa"/>
            <w:vAlign w:val="center"/>
          </w:tcPr>
          <w:p w14:paraId="29059F5F" w14:textId="5909D17D" w:rsidR="00DD0206" w:rsidRDefault="00DD0206" w:rsidP="002F09CD">
            <w:r>
              <w:t>DATE COMMENCED TRAINING:</w:t>
            </w:r>
          </w:p>
        </w:tc>
        <w:tc>
          <w:tcPr>
            <w:tcW w:w="6798" w:type="dxa"/>
            <w:vAlign w:val="center"/>
          </w:tcPr>
          <w:p w14:paraId="57BFC5DE" w14:textId="68B6A012" w:rsidR="00DD0206" w:rsidRDefault="00DD0206" w:rsidP="002F09CD"/>
        </w:tc>
      </w:tr>
      <w:bookmarkEnd w:id="12"/>
    </w:tbl>
    <w:p w14:paraId="54BA824F" w14:textId="77777777" w:rsidR="00DD0206" w:rsidRDefault="00DD0206" w:rsidP="00DD0206">
      <w:pPr>
        <w:pStyle w:val="Heading2"/>
      </w:pPr>
    </w:p>
    <w:p w14:paraId="444B918A" w14:textId="77777777" w:rsidR="000D3B58" w:rsidRDefault="000D3B58" w:rsidP="00DD0206">
      <w:pPr>
        <w:pStyle w:val="Heading2"/>
      </w:pPr>
    </w:p>
    <w:p w14:paraId="08A987AF" w14:textId="77777777" w:rsidR="000D3B58" w:rsidRDefault="000D3B58" w:rsidP="00DD0206">
      <w:pPr>
        <w:pStyle w:val="Heading2"/>
      </w:pPr>
    </w:p>
    <w:p w14:paraId="6FBF0A07" w14:textId="77777777" w:rsidR="000D3B58" w:rsidRDefault="000D3B58" w:rsidP="00DD0206">
      <w:pPr>
        <w:pStyle w:val="Heading2"/>
      </w:pPr>
    </w:p>
    <w:p w14:paraId="40E5B8B9" w14:textId="77777777" w:rsidR="000D3B58" w:rsidRDefault="000D3B58" w:rsidP="00DD0206">
      <w:pPr>
        <w:pStyle w:val="Heading2"/>
      </w:pPr>
    </w:p>
    <w:p w14:paraId="528EABA5" w14:textId="77777777" w:rsidR="000D3B58" w:rsidRDefault="000D3B58" w:rsidP="00DD0206">
      <w:pPr>
        <w:pStyle w:val="Heading2"/>
      </w:pPr>
    </w:p>
    <w:p w14:paraId="47A14BEC" w14:textId="77777777" w:rsidR="000D3B58" w:rsidRDefault="000D3B58" w:rsidP="00DD0206">
      <w:pPr>
        <w:pStyle w:val="Heading2"/>
      </w:pPr>
    </w:p>
    <w:p w14:paraId="6ADC56AF" w14:textId="77777777" w:rsidR="000D3B58" w:rsidRDefault="000D3B58" w:rsidP="00DD0206">
      <w:pPr>
        <w:pStyle w:val="Heading2"/>
      </w:pPr>
    </w:p>
    <w:p w14:paraId="05725515" w14:textId="77777777" w:rsidR="000D3B58" w:rsidRDefault="000D3B58" w:rsidP="00DD0206">
      <w:pPr>
        <w:pStyle w:val="Heading2"/>
      </w:pPr>
    </w:p>
    <w:p w14:paraId="197788A9" w14:textId="21F66AF7" w:rsidR="00FD1BD9" w:rsidRDefault="00FD1BD9" w:rsidP="00DD0206">
      <w:pPr>
        <w:pStyle w:val="Heading2"/>
      </w:pPr>
      <w:r w:rsidRPr="00FD1BD9">
        <w:lastRenderedPageBreak/>
        <w:t>Section 2: Financial Assistance Request</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DD0206" w14:paraId="761345FE"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356CCF9" w14:textId="2D6DF166" w:rsidR="00DD0206" w:rsidRDefault="00DD0206" w:rsidP="002F09CD">
            <w:r>
              <w:t>TOTAL AMOUNT REQUESTED:</w:t>
            </w:r>
          </w:p>
        </w:tc>
        <w:tc>
          <w:tcPr>
            <w:tcW w:w="6798" w:type="dxa"/>
            <w:vAlign w:val="center"/>
          </w:tcPr>
          <w:p w14:paraId="540244B9" w14:textId="66A4C907" w:rsidR="00DD0206" w:rsidRDefault="000D3B58" w:rsidP="002F09CD">
            <w:r>
              <w:t>£</w:t>
            </w:r>
          </w:p>
        </w:tc>
      </w:tr>
      <w:tr w:rsidR="00DD0206" w14:paraId="24C69BFF" w14:textId="77777777" w:rsidTr="002F09CD">
        <w:tc>
          <w:tcPr>
            <w:tcW w:w="3397" w:type="dxa"/>
            <w:vAlign w:val="center"/>
          </w:tcPr>
          <w:p w14:paraId="5C712AD7" w14:textId="4ACD4FFE" w:rsidR="00DD0206" w:rsidRDefault="000D3B58" w:rsidP="002F09CD">
            <w:r>
              <w:t>BRIEF EXPLANATION OF HOW THIS AMOUNT WILL BE USED</w:t>
            </w:r>
            <w:r w:rsidR="00DD0206">
              <w:t>:</w:t>
            </w:r>
          </w:p>
        </w:tc>
        <w:tc>
          <w:tcPr>
            <w:tcW w:w="6798" w:type="dxa"/>
            <w:vAlign w:val="center"/>
          </w:tcPr>
          <w:p w14:paraId="669C77D0" w14:textId="77777777" w:rsidR="00DD0206" w:rsidRDefault="00DD0206" w:rsidP="002F09CD"/>
          <w:p w14:paraId="62724B3B" w14:textId="77777777" w:rsidR="000D3B58" w:rsidRDefault="000D3B58" w:rsidP="002F09CD"/>
          <w:p w14:paraId="7C8566D3" w14:textId="77777777" w:rsidR="000D3B58" w:rsidRDefault="000D3B58" w:rsidP="002F09CD"/>
        </w:tc>
      </w:tr>
    </w:tbl>
    <w:p w14:paraId="1C1E6434" w14:textId="77777777" w:rsidR="00DD0206" w:rsidRPr="00DD0206" w:rsidRDefault="00DD0206" w:rsidP="000D3B58"/>
    <w:p w14:paraId="1435B9AA" w14:textId="77777777" w:rsidR="00FD1BD9" w:rsidRDefault="00FD1BD9" w:rsidP="000D3B58">
      <w:pPr>
        <w:pStyle w:val="Heading2"/>
      </w:pPr>
      <w:r w:rsidRPr="00FD1BD9">
        <w:t>Section 3: Monthly Income</w:t>
      </w:r>
    </w:p>
    <w:p w14:paraId="1F570225" w14:textId="50EDCF78" w:rsidR="000D3B58" w:rsidRPr="000D3B58" w:rsidRDefault="000D3B58" w:rsidP="00F430AD">
      <w:r w:rsidRPr="00FD1BD9">
        <w:t>Please list all sources of income:</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5382"/>
        <w:gridCol w:w="4813"/>
      </w:tblGrid>
      <w:tr w:rsidR="000D3B58" w:rsidRPr="002E0BD0" w14:paraId="194A9EF8" w14:textId="77777777" w:rsidTr="000D3B58">
        <w:trPr>
          <w:cnfStyle w:val="000000100000" w:firstRow="0" w:lastRow="0" w:firstColumn="0" w:lastColumn="0" w:oddVBand="0" w:evenVBand="0" w:oddHBand="1" w:evenHBand="0" w:firstRowFirstColumn="0" w:firstRowLastColumn="0" w:lastRowFirstColumn="0" w:lastRowLastColumn="0"/>
        </w:trPr>
        <w:tc>
          <w:tcPr>
            <w:tcW w:w="5382" w:type="dxa"/>
            <w:vAlign w:val="center"/>
          </w:tcPr>
          <w:p w14:paraId="55DF6702" w14:textId="155F1C17" w:rsidR="000D3B58" w:rsidRPr="000D3B58" w:rsidRDefault="000D3B58" w:rsidP="002F09CD">
            <w:pPr>
              <w:rPr>
                <w:b/>
                <w:bCs/>
              </w:rPr>
            </w:pPr>
            <w:r w:rsidRPr="000D3B58">
              <w:rPr>
                <w:b/>
                <w:bCs/>
              </w:rPr>
              <w:t>INCOME SOURCE</w:t>
            </w:r>
          </w:p>
        </w:tc>
        <w:tc>
          <w:tcPr>
            <w:tcW w:w="4813" w:type="dxa"/>
            <w:vAlign w:val="center"/>
          </w:tcPr>
          <w:p w14:paraId="767FA0D9" w14:textId="7B26F357" w:rsidR="000D3B58" w:rsidRPr="000D3B58" w:rsidRDefault="000D3B58" w:rsidP="002F09CD">
            <w:pPr>
              <w:rPr>
                <w:b/>
                <w:bCs/>
              </w:rPr>
            </w:pPr>
            <w:r w:rsidRPr="000D3B58">
              <w:rPr>
                <w:b/>
                <w:bCs/>
              </w:rPr>
              <w:t>MONTHLY AMOUNT (£)</w:t>
            </w:r>
          </w:p>
        </w:tc>
      </w:tr>
      <w:tr w:rsidR="000D3B58" w:rsidRPr="002E0BD0" w14:paraId="32ADDDA7" w14:textId="77777777" w:rsidTr="000D3B58">
        <w:tc>
          <w:tcPr>
            <w:tcW w:w="5382" w:type="dxa"/>
            <w:vAlign w:val="center"/>
          </w:tcPr>
          <w:p w14:paraId="6963F022" w14:textId="2F0DFDCD" w:rsidR="000D3B58" w:rsidRDefault="000D3B58" w:rsidP="002F09CD">
            <w:r>
              <w:t>PART-TIME WORK</w:t>
            </w:r>
          </w:p>
        </w:tc>
        <w:tc>
          <w:tcPr>
            <w:tcW w:w="4813" w:type="dxa"/>
            <w:vAlign w:val="center"/>
          </w:tcPr>
          <w:p w14:paraId="3A002590" w14:textId="77777777" w:rsidR="000D3B58" w:rsidRPr="002E0BD0" w:rsidRDefault="000D3B58" w:rsidP="002F09CD"/>
        </w:tc>
      </w:tr>
      <w:tr w:rsidR="000D3B58" w:rsidRPr="002E0BD0" w14:paraId="63B8F5FB" w14:textId="77777777" w:rsidTr="000D3B58">
        <w:trPr>
          <w:cnfStyle w:val="000000100000" w:firstRow="0" w:lastRow="0" w:firstColumn="0" w:lastColumn="0" w:oddVBand="0" w:evenVBand="0" w:oddHBand="1" w:evenHBand="0" w:firstRowFirstColumn="0" w:firstRowLastColumn="0" w:lastRowFirstColumn="0" w:lastRowLastColumn="0"/>
        </w:trPr>
        <w:tc>
          <w:tcPr>
            <w:tcW w:w="5382" w:type="dxa"/>
            <w:vAlign w:val="center"/>
          </w:tcPr>
          <w:p w14:paraId="2917CB4F" w14:textId="31A6CBDD" w:rsidR="000D3B58" w:rsidRDefault="000D3B58" w:rsidP="002F09CD">
            <w:r>
              <w:t>STUDENT LOAN/GRANT</w:t>
            </w:r>
          </w:p>
        </w:tc>
        <w:tc>
          <w:tcPr>
            <w:tcW w:w="4813" w:type="dxa"/>
            <w:vAlign w:val="center"/>
          </w:tcPr>
          <w:p w14:paraId="10DF5B29" w14:textId="77777777" w:rsidR="000D3B58" w:rsidRPr="002E0BD0" w:rsidRDefault="000D3B58" w:rsidP="002F09CD"/>
        </w:tc>
      </w:tr>
      <w:tr w:rsidR="000D3B58" w:rsidRPr="002E0BD0" w14:paraId="1704FA67" w14:textId="77777777" w:rsidTr="000D3B58">
        <w:tc>
          <w:tcPr>
            <w:tcW w:w="5382" w:type="dxa"/>
            <w:vAlign w:val="center"/>
          </w:tcPr>
          <w:p w14:paraId="3C67906C" w14:textId="2274D396" w:rsidR="000D3B58" w:rsidRDefault="000D3B58" w:rsidP="002F09CD">
            <w:r>
              <w:t>PARENTAL SUPPORT</w:t>
            </w:r>
          </w:p>
        </w:tc>
        <w:tc>
          <w:tcPr>
            <w:tcW w:w="4813" w:type="dxa"/>
            <w:vAlign w:val="center"/>
          </w:tcPr>
          <w:p w14:paraId="6C1C5C11" w14:textId="77777777" w:rsidR="000D3B58" w:rsidRPr="002E0BD0" w:rsidRDefault="000D3B58" w:rsidP="002F09CD"/>
        </w:tc>
      </w:tr>
      <w:tr w:rsidR="000D3B58" w:rsidRPr="002E0BD0" w14:paraId="7658BFE3" w14:textId="77777777" w:rsidTr="000D3B58">
        <w:trPr>
          <w:cnfStyle w:val="000000100000" w:firstRow="0" w:lastRow="0" w:firstColumn="0" w:lastColumn="0" w:oddVBand="0" w:evenVBand="0" w:oddHBand="1" w:evenHBand="0" w:firstRowFirstColumn="0" w:firstRowLastColumn="0" w:lastRowFirstColumn="0" w:lastRowLastColumn="0"/>
        </w:trPr>
        <w:tc>
          <w:tcPr>
            <w:tcW w:w="5382" w:type="dxa"/>
            <w:vAlign w:val="center"/>
          </w:tcPr>
          <w:p w14:paraId="24DE26C1" w14:textId="64FD054B" w:rsidR="000D3B58" w:rsidRDefault="000D3B58" w:rsidP="002F09CD">
            <w:r>
              <w:t>SCHOLARSHIPS/BURSARIES</w:t>
            </w:r>
          </w:p>
        </w:tc>
        <w:tc>
          <w:tcPr>
            <w:tcW w:w="4813" w:type="dxa"/>
            <w:vAlign w:val="center"/>
          </w:tcPr>
          <w:p w14:paraId="79817454" w14:textId="77777777" w:rsidR="000D3B58" w:rsidRPr="002E0BD0" w:rsidRDefault="000D3B58" w:rsidP="002F09CD"/>
        </w:tc>
      </w:tr>
      <w:tr w:rsidR="000D3B58" w:rsidRPr="002E0BD0" w14:paraId="35885262" w14:textId="77777777" w:rsidTr="000D3B58">
        <w:tc>
          <w:tcPr>
            <w:tcW w:w="5382" w:type="dxa"/>
            <w:vAlign w:val="center"/>
          </w:tcPr>
          <w:p w14:paraId="39EA1460" w14:textId="58D530EA" w:rsidR="000D3B58" w:rsidRDefault="000D3B58" w:rsidP="002F09CD">
            <w:r>
              <w:t>OTHER (Please Specify)</w:t>
            </w:r>
          </w:p>
        </w:tc>
        <w:tc>
          <w:tcPr>
            <w:tcW w:w="4813" w:type="dxa"/>
            <w:vAlign w:val="center"/>
          </w:tcPr>
          <w:p w14:paraId="641C8788" w14:textId="77777777" w:rsidR="000D3B58" w:rsidRPr="002E0BD0" w:rsidRDefault="000D3B58" w:rsidP="002F09CD"/>
        </w:tc>
      </w:tr>
      <w:tr w:rsidR="000D3B58" w:rsidRPr="002E0BD0" w14:paraId="49F6C230" w14:textId="77777777" w:rsidTr="000D3B58">
        <w:trPr>
          <w:cnfStyle w:val="000000100000" w:firstRow="0" w:lastRow="0" w:firstColumn="0" w:lastColumn="0" w:oddVBand="0" w:evenVBand="0" w:oddHBand="1" w:evenHBand="0" w:firstRowFirstColumn="0" w:firstRowLastColumn="0" w:lastRowFirstColumn="0" w:lastRowLastColumn="0"/>
        </w:trPr>
        <w:tc>
          <w:tcPr>
            <w:tcW w:w="5382" w:type="dxa"/>
            <w:vAlign w:val="center"/>
          </w:tcPr>
          <w:p w14:paraId="6C7F19A8" w14:textId="23502A81" w:rsidR="000D3B58" w:rsidRPr="008729C7" w:rsidRDefault="000D3B58" w:rsidP="002F09CD">
            <w:pPr>
              <w:rPr>
                <w:b/>
                <w:bCs/>
              </w:rPr>
            </w:pPr>
            <w:r w:rsidRPr="008729C7">
              <w:rPr>
                <w:b/>
                <w:bCs/>
              </w:rPr>
              <w:t>TOTAL MONTHLY INCOME</w:t>
            </w:r>
          </w:p>
        </w:tc>
        <w:tc>
          <w:tcPr>
            <w:tcW w:w="4813" w:type="dxa"/>
            <w:vAlign w:val="center"/>
          </w:tcPr>
          <w:p w14:paraId="6308216A" w14:textId="77777777" w:rsidR="000D3B58" w:rsidRPr="002E0BD0" w:rsidRDefault="000D3B58" w:rsidP="002F09CD"/>
        </w:tc>
      </w:tr>
    </w:tbl>
    <w:p w14:paraId="2AF5ECCE" w14:textId="77777777" w:rsidR="00FD1BD9" w:rsidRPr="00FD1BD9" w:rsidRDefault="00000000" w:rsidP="00FD1BD9">
      <w:pPr>
        <w:rPr>
          <w:b/>
          <w:bCs/>
          <w:i/>
          <w:iCs/>
        </w:rPr>
      </w:pPr>
      <w:r>
        <w:rPr>
          <w:b/>
          <w:bCs/>
          <w:i/>
          <w:iCs/>
        </w:rPr>
        <w:pict w14:anchorId="11C0ED33">
          <v:rect id="_x0000_i1025" style="width:468pt;height:1pt" o:hralign="center" o:hrstd="t" o:hr="t" fillcolor="#a0a0a0" stroked="f"/>
        </w:pict>
      </w:r>
    </w:p>
    <w:p w14:paraId="378A7427" w14:textId="77777777" w:rsidR="00FD1BD9" w:rsidRPr="00FD1BD9" w:rsidRDefault="00FD1BD9" w:rsidP="000D3B58">
      <w:pPr>
        <w:pStyle w:val="Heading2"/>
      </w:pPr>
      <w:r w:rsidRPr="00FD1BD9">
        <w:lastRenderedPageBreak/>
        <w:t>Section 4: Monthly Expenses (Outgoings)</w:t>
      </w:r>
    </w:p>
    <w:p w14:paraId="5596C36C" w14:textId="29E97EA6" w:rsidR="00FD1BD9" w:rsidRDefault="00FD1BD9" w:rsidP="000D3B58">
      <w:r w:rsidRPr="00FD1BD9">
        <w:t>Please list your regular monthly expenses and attach documentation (e.g. bills, bank statements, rent agreements).</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5382"/>
        <w:gridCol w:w="4813"/>
      </w:tblGrid>
      <w:tr w:rsidR="008729C7" w:rsidRPr="002E0BD0" w14:paraId="792962A2" w14:textId="77777777" w:rsidTr="002F09CD">
        <w:trPr>
          <w:cnfStyle w:val="000000100000" w:firstRow="0" w:lastRow="0" w:firstColumn="0" w:lastColumn="0" w:oddVBand="0" w:evenVBand="0" w:oddHBand="1" w:evenHBand="0" w:firstRowFirstColumn="0" w:firstRowLastColumn="0" w:lastRowFirstColumn="0" w:lastRowLastColumn="0"/>
        </w:trPr>
        <w:tc>
          <w:tcPr>
            <w:tcW w:w="5382" w:type="dxa"/>
            <w:vAlign w:val="center"/>
          </w:tcPr>
          <w:p w14:paraId="33CBD2AA" w14:textId="19764FEA" w:rsidR="008729C7" w:rsidRPr="000D3B58" w:rsidRDefault="008729C7" w:rsidP="002F09CD">
            <w:pPr>
              <w:rPr>
                <w:b/>
                <w:bCs/>
              </w:rPr>
            </w:pPr>
            <w:r>
              <w:rPr>
                <w:b/>
                <w:bCs/>
              </w:rPr>
              <w:t>EXPENSE TYPE</w:t>
            </w:r>
          </w:p>
        </w:tc>
        <w:tc>
          <w:tcPr>
            <w:tcW w:w="4813" w:type="dxa"/>
            <w:vAlign w:val="center"/>
          </w:tcPr>
          <w:p w14:paraId="2D5D8E50" w14:textId="77777777" w:rsidR="008729C7" w:rsidRPr="000D3B58" w:rsidRDefault="008729C7" w:rsidP="002F09CD">
            <w:pPr>
              <w:rPr>
                <w:b/>
                <w:bCs/>
              </w:rPr>
            </w:pPr>
            <w:r w:rsidRPr="000D3B58">
              <w:rPr>
                <w:b/>
                <w:bCs/>
              </w:rPr>
              <w:t>MONTHLY AMOUNT (£)</w:t>
            </w:r>
          </w:p>
        </w:tc>
      </w:tr>
      <w:tr w:rsidR="008729C7" w:rsidRPr="002E0BD0" w14:paraId="63A1C834" w14:textId="77777777" w:rsidTr="002F09CD">
        <w:tc>
          <w:tcPr>
            <w:tcW w:w="5382" w:type="dxa"/>
            <w:vAlign w:val="center"/>
          </w:tcPr>
          <w:p w14:paraId="43B9DD4F" w14:textId="7D2701C5" w:rsidR="008729C7" w:rsidRDefault="008729C7" w:rsidP="002F09CD">
            <w:r>
              <w:t>RENT/ACCOMMODATION</w:t>
            </w:r>
          </w:p>
        </w:tc>
        <w:tc>
          <w:tcPr>
            <w:tcW w:w="4813" w:type="dxa"/>
            <w:vAlign w:val="center"/>
          </w:tcPr>
          <w:p w14:paraId="4C6BEE4C" w14:textId="77777777" w:rsidR="008729C7" w:rsidRPr="002E0BD0" w:rsidRDefault="008729C7" w:rsidP="002F09CD"/>
        </w:tc>
      </w:tr>
      <w:tr w:rsidR="008729C7" w:rsidRPr="002E0BD0" w14:paraId="79E35D02" w14:textId="77777777" w:rsidTr="002F09CD">
        <w:trPr>
          <w:cnfStyle w:val="000000100000" w:firstRow="0" w:lastRow="0" w:firstColumn="0" w:lastColumn="0" w:oddVBand="0" w:evenVBand="0" w:oddHBand="1" w:evenHBand="0" w:firstRowFirstColumn="0" w:firstRowLastColumn="0" w:lastRowFirstColumn="0" w:lastRowLastColumn="0"/>
        </w:trPr>
        <w:tc>
          <w:tcPr>
            <w:tcW w:w="5382" w:type="dxa"/>
            <w:vAlign w:val="center"/>
          </w:tcPr>
          <w:p w14:paraId="508A50A0" w14:textId="6FFFA548" w:rsidR="008729C7" w:rsidRDefault="008729C7" w:rsidP="002F09CD">
            <w:r>
              <w:t>UTILITIES (GAS/ELECTRICITY/ETC)</w:t>
            </w:r>
          </w:p>
        </w:tc>
        <w:tc>
          <w:tcPr>
            <w:tcW w:w="4813" w:type="dxa"/>
            <w:vAlign w:val="center"/>
          </w:tcPr>
          <w:p w14:paraId="6543ECE1" w14:textId="77777777" w:rsidR="008729C7" w:rsidRPr="002E0BD0" w:rsidRDefault="008729C7" w:rsidP="002F09CD"/>
        </w:tc>
      </w:tr>
      <w:tr w:rsidR="008729C7" w:rsidRPr="002E0BD0" w14:paraId="549DE942" w14:textId="77777777" w:rsidTr="002F09CD">
        <w:tc>
          <w:tcPr>
            <w:tcW w:w="5382" w:type="dxa"/>
            <w:vAlign w:val="center"/>
          </w:tcPr>
          <w:p w14:paraId="22741DCC" w14:textId="426337D1" w:rsidR="008729C7" w:rsidRDefault="008729C7" w:rsidP="002F09CD">
            <w:r>
              <w:t>INTERNET/PHONE</w:t>
            </w:r>
          </w:p>
        </w:tc>
        <w:tc>
          <w:tcPr>
            <w:tcW w:w="4813" w:type="dxa"/>
            <w:vAlign w:val="center"/>
          </w:tcPr>
          <w:p w14:paraId="5BA7EF8D" w14:textId="77777777" w:rsidR="008729C7" w:rsidRPr="002E0BD0" w:rsidRDefault="008729C7" w:rsidP="002F09CD"/>
        </w:tc>
      </w:tr>
      <w:tr w:rsidR="008729C7" w:rsidRPr="002E0BD0" w14:paraId="0AA47B85" w14:textId="77777777" w:rsidTr="002F09CD">
        <w:trPr>
          <w:cnfStyle w:val="000000100000" w:firstRow="0" w:lastRow="0" w:firstColumn="0" w:lastColumn="0" w:oddVBand="0" w:evenVBand="0" w:oddHBand="1" w:evenHBand="0" w:firstRowFirstColumn="0" w:firstRowLastColumn="0" w:lastRowFirstColumn="0" w:lastRowLastColumn="0"/>
        </w:trPr>
        <w:tc>
          <w:tcPr>
            <w:tcW w:w="5382" w:type="dxa"/>
            <w:vAlign w:val="center"/>
          </w:tcPr>
          <w:p w14:paraId="490A7E8A" w14:textId="201F385E" w:rsidR="008729C7" w:rsidRDefault="008729C7" w:rsidP="002F09CD">
            <w:r>
              <w:t>FOOD/GROCERIES</w:t>
            </w:r>
          </w:p>
        </w:tc>
        <w:tc>
          <w:tcPr>
            <w:tcW w:w="4813" w:type="dxa"/>
            <w:vAlign w:val="center"/>
          </w:tcPr>
          <w:p w14:paraId="32A54DC0" w14:textId="77777777" w:rsidR="008729C7" w:rsidRPr="002E0BD0" w:rsidRDefault="008729C7" w:rsidP="002F09CD"/>
        </w:tc>
      </w:tr>
      <w:tr w:rsidR="008729C7" w:rsidRPr="002E0BD0" w14:paraId="7B659FDF" w14:textId="77777777" w:rsidTr="002F09CD">
        <w:tc>
          <w:tcPr>
            <w:tcW w:w="5382" w:type="dxa"/>
            <w:vAlign w:val="center"/>
          </w:tcPr>
          <w:p w14:paraId="63235CB4" w14:textId="653C5C08" w:rsidR="008729C7" w:rsidRDefault="008729C7" w:rsidP="002F09CD">
            <w:r>
              <w:t>TRANSPORT</w:t>
            </w:r>
          </w:p>
        </w:tc>
        <w:tc>
          <w:tcPr>
            <w:tcW w:w="4813" w:type="dxa"/>
            <w:vAlign w:val="center"/>
          </w:tcPr>
          <w:p w14:paraId="5EA858DB" w14:textId="77777777" w:rsidR="008729C7" w:rsidRPr="002E0BD0" w:rsidRDefault="008729C7" w:rsidP="002F09CD"/>
        </w:tc>
      </w:tr>
      <w:tr w:rsidR="008729C7" w:rsidRPr="002E0BD0" w14:paraId="00E342F0" w14:textId="77777777" w:rsidTr="002F09CD">
        <w:trPr>
          <w:cnfStyle w:val="000000100000" w:firstRow="0" w:lastRow="0" w:firstColumn="0" w:lastColumn="0" w:oddVBand="0" w:evenVBand="0" w:oddHBand="1" w:evenHBand="0" w:firstRowFirstColumn="0" w:firstRowLastColumn="0" w:lastRowFirstColumn="0" w:lastRowLastColumn="0"/>
        </w:trPr>
        <w:tc>
          <w:tcPr>
            <w:tcW w:w="5382" w:type="dxa"/>
            <w:vAlign w:val="center"/>
          </w:tcPr>
          <w:p w14:paraId="04B337CF" w14:textId="78E216B8" w:rsidR="008729C7" w:rsidRDefault="008729C7" w:rsidP="002F09CD">
            <w:r>
              <w:t>TUITION/COURSE MATERIALS</w:t>
            </w:r>
          </w:p>
        </w:tc>
        <w:tc>
          <w:tcPr>
            <w:tcW w:w="4813" w:type="dxa"/>
            <w:vAlign w:val="center"/>
          </w:tcPr>
          <w:p w14:paraId="6A70B52C" w14:textId="77777777" w:rsidR="008729C7" w:rsidRPr="002E0BD0" w:rsidRDefault="008729C7" w:rsidP="002F09CD"/>
        </w:tc>
      </w:tr>
      <w:tr w:rsidR="008729C7" w:rsidRPr="002E0BD0" w14:paraId="4BCE6C60" w14:textId="77777777" w:rsidTr="002F09CD">
        <w:tc>
          <w:tcPr>
            <w:tcW w:w="5382" w:type="dxa"/>
            <w:vAlign w:val="center"/>
          </w:tcPr>
          <w:p w14:paraId="34DC54A1" w14:textId="13A0942B" w:rsidR="008729C7" w:rsidRDefault="00AB2ED2" w:rsidP="002F09CD">
            <w:r w:rsidRPr="00FD1BD9">
              <w:t>C</w:t>
            </w:r>
            <w:r>
              <w:t>REDIT</w:t>
            </w:r>
            <w:r w:rsidRPr="00FD1BD9">
              <w:t xml:space="preserve"> C</w:t>
            </w:r>
            <w:r>
              <w:t>ARD</w:t>
            </w:r>
            <w:r w:rsidRPr="00FD1BD9">
              <w:t xml:space="preserve"> R</w:t>
            </w:r>
            <w:r>
              <w:t>EPAYMENTS</w:t>
            </w:r>
            <w:r w:rsidRPr="00FD1BD9">
              <w:t>/D</w:t>
            </w:r>
            <w:r>
              <w:t>EBT</w:t>
            </w:r>
          </w:p>
        </w:tc>
        <w:tc>
          <w:tcPr>
            <w:tcW w:w="4813" w:type="dxa"/>
            <w:vAlign w:val="center"/>
          </w:tcPr>
          <w:p w14:paraId="03A77F61" w14:textId="77777777" w:rsidR="008729C7" w:rsidRPr="002E0BD0" w:rsidRDefault="008729C7" w:rsidP="002F09CD"/>
        </w:tc>
      </w:tr>
      <w:tr w:rsidR="008729C7" w:rsidRPr="002E0BD0" w14:paraId="6A992C1C" w14:textId="77777777" w:rsidTr="002F09CD">
        <w:trPr>
          <w:cnfStyle w:val="000000100000" w:firstRow="0" w:lastRow="0" w:firstColumn="0" w:lastColumn="0" w:oddVBand="0" w:evenVBand="0" w:oddHBand="1" w:evenHBand="0" w:firstRowFirstColumn="0" w:firstRowLastColumn="0" w:lastRowFirstColumn="0" w:lastRowLastColumn="0"/>
        </w:trPr>
        <w:tc>
          <w:tcPr>
            <w:tcW w:w="5382" w:type="dxa"/>
            <w:vAlign w:val="center"/>
          </w:tcPr>
          <w:p w14:paraId="31320471" w14:textId="2CA101C6" w:rsidR="008729C7" w:rsidRDefault="00AB2ED2" w:rsidP="002F09CD">
            <w:r>
              <w:t>GYM MEMBERSHIP</w:t>
            </w:r>
          </w:p>
        </w:tc>
        <w:tc>
          <w:tcPr>
            <w:tcW w:w="4813" w:type="dxa"/>
            <w:vAlign w:val="center"/>
          </w:tcPr>
          <w:p w14:paraId="66E14176" w14:textId="77777777" w:rsidR="008729C7" w:rsidRPr="002E0BD0" w:rsidRDefault="008729C7" w:rsidP="002F09CD"/>
        </w:tc>
      </w:tr>
      <w:tr w:rsidR="008729C7" w:rsidRPr="002E0BD0" w14:paraId="4C528DC1" w14:textId="77777777" w:rsidTr="002F09CD">
        <w:tc>
          <w:tcPr>
            <w:tcW w:w="5382" w:type="dxa"/>
            <w:vAlign w:val="center"/>
          </w:tcPr>
          <w:p w14:paraId="31EF5E6B" w14:textId="70A64AA6" w:rsidR="008729C7" w:rsidRDefault="00AB2ED2" w:rsidP="002F09CD">
            <w:r>
              <w:t>OTHER (Please Specify)</w:t>
            </w:r>
          </w:p>
        </w:tc>
        <w:tc>
          <w:tcPr>
            <w:tcW w:w="4813" w:type="dxa"/>
            <w:vAlign w:val="center"/>
          </w:tcPr>
          <w:p w14:paraId="4706009E" w14:textId="77777777" w:rsidR="008729C7" w:rsidRPr="002E0BD0" w:rsidRDefault="008729C7" w:rsidP="002F09CD"/>
        </w:tc>
      </w:tr>
      <w:tr w:rsidR="00AB2ED2" w:rsidRPr="002E0BD0" w14:paraId="17ADED67" w14:textId="77777777" w:rsidTr="002F09CD">
        <w:trPr>
          <w:cnfStyle w:val="000000100000" w:firstRow="0" w:lastRow="0" w:firstColumn="0" w:lastColumn="0" w:oddVBand="0" w:evenVBand="0" w:oddHBand="1" w:evenHBand="0" w:firstRowFirstColumn="0" w:firstRowLastColumn="0" w:lastRowFirstColumn="0" w:lastRowLastColumn="0"/>
        </w:trPr>
        <w:tc>
          <w:tcPr>
            <w:tcW w:w="5382" w:type="dxa"/>
            <w:vAlign w:val="center"/>
          </w:tcPr>
          <w:p w14:paraId="2454DEDC" w14:textId="76FF599A" w:rsidR="00AB2ED2" w:rsidRDefault="00AB2ED2" w:rsidP="002F09CD">
            <w:r>
              <w:t>TOTAL MONTHLY EXPENSES</w:t>
            </w:r>
          </w:p>
        </w:tc>
        <w:tc>
          <w:tcPr>
            <w:tcW w:w="4813" w:type="dxa"/>
            <w:vAlign w:val="center"/>
          </w:tcPr>
          <w:p w14:paraId="66F67330" w14:textId="77777777" w:rsidR="00AB2ED2" w:rsidRPr="002E0BD0" w:rsidRDefault="00AB2ED2" w:rsidP="002F09CD"/>
        </w:tc>
      </w:tr>
    </w:tbl>
    <w:p w14:paraId="48ABE502" w14:textId="77777777" w:rsidR="00FD1BD9" w:rsidRPr="00FD1BD9" w:rsidRDefault="00FD1BD9" w:rsidP="00411929">
      <w:r w:rsidRPr="00FD1BD9">
        <w:t>Note: Evidence for each listed expense must be submitted with this application.</w:t>
      </w:r>
    </w:p>
    <w:p w14:paraId="36417414" w14:textId="77777777" w:rsidR="00FD1BD9" w:rsidRDefault="00FD1BD9" w:rsidP="000D3B58">
      <w:pPr>
        <w:pStyle w:val="Heading2"/>
      </w:pPr>
      <w:r w:rsidRPr="00FD1BD9">
        <w:lastRenderedPageBreak/>
        <w:t>Section 5: Parental/Family Support</w:t>
      </w:r>
    </w:p>
    <w:p w14:paraId="53CD78AE" w14:textId="77777777" w:rsidR="00AB2ED2" w:rsidRPr="00AB2ED2" w:rsidRDefault="00AB2ED2" w:rsidP="00AB2ED2"/>
    <w:p w14:paraId="080EFC6F" w14:textId="77777777" w:rsidR="00FD1BD9" w:rsidRPr="00FD1BD9" w:rsidRDefault="00FD1BD9" w:rsidP="00411929">
      <w:r w:rsidRPr="00FD1BD9">
        <w:t>Do your parents/guardians currently support you financially?</w:t>
      </w:r>
      <w:r w:rsidRPr="00FD1BD9">
        <w:br/>
      </w:r>
      <w:r w:rsidRPr="00FD1BD9">
        <w:rPr>
          <w:rFonts w:ascii="Segoe UI Symbol" w:hAnsi="Segoe UI Symbol" w:cs="Segoe UI Symbol"/>
        </w:rPr>
        <w:t>☐</w:t>
      </w:r>
      <w:r w:rsidRPr="00FD1BD9">
        <w:t xml:space="preserve"> Yes </w:t>
      </w:r>
      <w:r w:rsidRPr="00FD1BD9">
        <w:rPr>
          <w:rFonts w:ascii="Segoe UI Symbol" w:hAnsi="Segoe UI Symbol" w:cs="Segoe UI Symbol"/>
        </w:rPr>
        <w:t>☐</w:t>
      </w:r>
      <w:r w:rsidRPr="00FD1BD9">
        <w:t xml:space="preserve"> No</w:t>
      </w:r>
    </w:p>
    <w:p w14:paraId="33582A38" w14:textId="77777777" w:rsidR="00AB2ED2" w:rsidRDefault="00FD1BD9" w:rsidP="00411929">
      <w:r w:rsidRPr="00FD1BD9">
        <w:t xml:space="preserve">If yes, please specify the monthly amount received: </w:t>
      </w:r>
    </w:p>
    <w:p w14:paraId="41F6E7A5" w14:textId="2A30F5F3" w:rsidR="00FD1BD9" w:rsidRDefault="00FD1BD9" w:rsidP="00411929">
      <w:r w:rsidRPr="00FD1BD9">
        <w:t>£________________ (Evidence will be asked for)</w:t>
      </w:r>
    </w:p>
    <w:p w14:paraId="4665C8B8" w14:textId="77777777" w:rsidR="00AB2ED2" w:rsidRPr="00FD1BD9" w:rsidRDefault="00AB2ED2" w:rsidP="00411929"/>
    <w:p w14:paraId="38217D0F" w14:textId="77777777" w:rsidR="00FD1BD9" w:rsidRPr="00FD1BD9" w:rsidRDefault="00FD1BD9" w:rsidP="00411929">
      <w:r w:rsidRPr="00FD1BD9">
        <w:t>Are there circumstances affecting their ability to support you?</w:t>
      </w:r>
      <w:r w:rsidRPr="00FD1BD9">
        <w:br/>
      </w:r>
      <w:r w:rsidRPr="00FD1BD9">
        <w:rPr>
          <w:rFonts w:ascii="Segoe UI Symbol" w:hAnsi="Segoe UI Symbol" w:cs="Segoe UI Symbol"/>
        </w:rPr>
        <w:t>☐</w:t>
      </w:r>
      <w:r w:rsidRPr="00FD1BD9">
        <w:t xml:space="preserve"> Yes </w:t>
      </w:r>
      <w:r w:rsidRPr="00FD1BD9">
        <w:rPr>
          <w:rFonts w:ascii="Segoe UI Symbol" w:hAnsi="Segoe UI Symbol" w:cs="Segoe UI Symbol"/>
        </w:rPr>
        <w:t>☐</w:t>
      </w:r>
      <w:r w:rsidRPr="00FD1BD9">
        <w:t xml:space="preserve"> No</w:t>
      </w:r>
      <w:r w:rsidRPr="00FD1BD9">
        <w:br/>
        <w:t>If yes, please explain:</w:t>
      </w:r>
    </w:p>
    <w:p w14:paraId="77C7734D" w14:textId="77777777" w:rsidR="00FD1BD9" w:rsidRPr="00FD1BD9" w:rsidRDefault="00000000" w:rsidP="00411929">
      <w:r>
        <w:pict w14:anchorId="2994FDCB">
          <v:rect id="_x0000_i1026" style="width:468pt;height:1pt" o:hralign="center" o:hrstd="t" o:hr="t" fillcolor="#a0a0a0" stroked="f"/>
        </w:pict>
      </w:r>
    </w:p>
    <w:p w14:paraId="399F3C6C" w14:textId="77777777" w:rsidR="00FD1BD9" w:rsidRPr="00FD1BD9" w:rsidRDefault="00000000" w:rsidP="00FD1BD9">
      <w:pPr>
        <w:rPr>
          <w:b/>
          <w:bCs/>
          <w:i/>
          <w:iCs/>
        </w:rPr>
      </w:pPr>
      <w:r>
        <w:rPr>
          <w:b/>
          <w:bCs/>
          <w:i/>
          <w:iCs/>
        </w:rPr>
        <w:pict w14:anchorId="53D92D89">
          <v:rect id="_x0000_i1027" style="width:468pt;height:1pt" o:hralign="center" o:hrstd="t" o:hr="t" fillcolor="#a0a0a0" stroked="f"/>
        </w:pict>
      </w:r>
    </w:p>
    <w:p w14:paraId="2CDDC0FE" w14:textId="77777777" w:rsidR="00FD1BD9" w:rsidRPr="00FD1BD9" w:rsidRDefault="00000000" w:rsidP="00FD1BD9">
      <w:pPr>
        <w:rPr>
          <w:b/>
          <w:bCs/>
          <w:i/>
          <w:iCs/>
        </w:rPr>
      </w:pPr>
      <w:r>
        <w:rPr>
          <w:b/>
          <w:bCs/>
          <w:i/>
          <w:iCs/>
        </w:rPr>
        <w:pict w14:anchorId="4DB4C3F9">
          <v:rect id="_x0000_i1028" style="width:468pt;height:1pt" o:hralign="center" o:hrstd="t" o:hr="t" fillcolor="#a0a0a0" stroked="f"/>
        </w:pict>
      </w:r>
    </w:p>
    <w:p w14:paraId="5241AE3C" w14:textId="77777777" w:rsidR="00FD1BD9" w:rsidRPr="00FD1BD9" w:rsidRDefault="00FD1BD9" w:rsidP="000D3B58">
      <w:pPr>
        <w:pStyle w:val="Heading2"/>
      </w:pPr>
      <w:r w:rsidRPr="00FD1BD9">
        <w:t>Section 6: Supporting Documentation Checklist</w:t>
      </w:r>
    </w:p>
    <w:p w14:paraId="3CC60518" w14:textId="77777777" w:rsidR="00FD1BD9" w:rsidRPr="00FD1BD9" w:rsidRDefault="00FD1BD9" w:rsidP="00AB2ED2">
      <w:r w:rsidRPr="00FD1BD9">
        <w:t>Please include clear copies of all applicable documents with this form:</w:t>
      </w:r>
    </w:p>
    <w:p w14:paraId="13BE46A2" w14:textId="77777777" w:rsidR="00FD1BD9" w:rsidRPr="00FD1BD9" w:rsidRDefault="00FD1BD9" w:rsidP="00AB2ED2">
      <w:r w:rsidRPr="00FD1BD9">
        <w:rPr>
          <w:rFonts w:ascii="Segoe UI Symbol" w:hAnsi="Segoe UI Symbol" w:cs="Segoe UI Symbol"/>
        </w:rPr>
        <w:t>☐</w:t>
      </w:r>
      <w:r w:rsidRPr="00FD1BD9">
        <w:t xml:space="preserve"> Rent agreement / lease</w:t>
      </w:r>
      <w:r w:rsidRPr="00FD1BD9">
        <w:br/>
      </w:r>
      <w:r w:rsidRPr="00FD1BD9">
        <w:rPr>
          <w:rFonts w:ascii="Segoe UI Symbol" w:hAnsi="Segoe UI Symbol" w:cs="Segoe UI Symbol"/>
        </w:rPr>
        <w:t>☐</w:t>
      </w:r>
      <w:r w:rsidRPr="00FD1BD9">
        <w:t xml:space="preserve"> Utility bills</w:t>
      </w:r>
      <w:r w:rsidRPr="00FD1BD9">
        <w:br/>
      </w:r>
      <w:r w:rsidRPr="00FD1BD9">
        <w:rPr>
          <w:rFonts w:ascii="Segoe UI Symbol" w:hAnsi="Segoe UI Symbol" w:cs="Segoe UI Symbol"/>
        </w:rPr>
        <w:t>☐</w:t>
      </w:r>
      <w:r w:rsidRPr="00FD1BD9">
        <w:t xml:space="preserve"> Bank statements (last 2 months)</w:t>
      </w:r>
      <w:r w:rsidRPr="00FD1BD9">
        <w:br/>
      </w:r>
      <w:r w:rsidRPr="00FD1BD9">
        <w:rPr>
          <w:rFonts w:ascii="Segoe UI Symbol" w:hAnsi="Segoe UI Symbol" w:cs="Segoe UI Symbol"/>
        </w:rPr>
        <w:t>☐</w:t>
      </w:r>
      <w:r w:rsidRPr="00FD1BD9">
        <w:t xml:space="preserve"> Evidence of income (payslips, loan documents, etc.)</w:t>
      </w:r>
      <w:r w:rsidRPr="00FD1BD9">
        <w:br/>
      </w:r>
      <w:r w:rsidRPr="00FD1BD9">
        <w:rPr>
          <w:rFonts w:ascii="Segoe UI Symbol" w:hAnsi="Segoe UI Symbol" w:cs="Segoe UI Symbol"/>
        </w:rPr>
        <w:t>☐</w:t>
      </w:r>
      <w:r w:rsidRPr="00FD1BD9">
        <w:t xml:space="preserve"> Parental support evidence (if applicable)</w:t>
      </w:r>
      <w:r w:rsidRPr="00FD1BD9">
        <w:br/>
      </w:r>
      <w:r w:rsidRPr="00FD1BD9">
        <w:rPr>
          <w:rFonts w:ascii="Segoe UI Symbol" w:hAnsi="Segoe UI Symbol" w:cs="Segoe UI Symbol"/>
        </w:rPr>
        <w:t>☐</w:t>
      </w:r>
      <w:r w:rsidRPr="00FD1BD9">
        <w:t xml:space="preserve"> Medical bills or other hardship-related documents (if relevant)</w:t>
      </w:r>
      <w:r w:rsidRPr="00FD1BD9">
        <w:br/>
      </w:r>
      <w:r w:rsidRPr="00FD1BD9">
        <w:rPr>
          <w:rFonts w:ascii="Segoe UI Symbol" w:hAnsi="Segoe UI Symbol" w:cs="Segoe UI Symbol"/>
        </w:rPr>
        <w:t>☐</w:t>
      </w:r>
      <w:r w:rsidRPr="00FD1BD9">
        <w:t xml:space="preserve"> Any other documents relevant to this request</w:t>
      </w:r>
    </w:p>
    <w:p w14:paraId="05A87153" w14:textId="77777777" w:rsidR="00FD1BD9" w:rsidRPr="00FD1BD9" w:rsidRDefault="00000000" w:rsidP="00AB2ED2">
      <w:r>
        <w:pict w14:anchorId="2ACF142E">
          <v:rect id="_x0000_i1029" style="width:468pt;height:1pt" o:hralign="center" o:hrstd="t" o:hr="t" fillcolor="#a0a0a0" stroked="f"/>
        </w:pict>
      </w:r>
    </w:p>
    <w:p w14:paraId="2A1020AC" w14:textId="77777777" w:rsidR="00FD1BD9" w:rsidRPr="00FD1BD9" w:rsidRDefault="00FD1BD9" w:rsidP="000D3B58">
      <w:pPr>
        <w:pStyle w:val="Heading2"/>
      </w:pPr>
      <w:r w:rsidRPr="00FD1BD9">
        <w:t>Section 7: Declaration</w:t>
      </w:r>
    </w:p>
    <w:p w14:paraId="47C21DB5" w14:textId="77777777" w:rsidR="00FD1BD9" w:rsidRPr="00FD1BD9" w:rsidRDefault="00FD1BD9" w:rsidP="00AB2ED2">
      <w:r w:rsidRPr="00FD1BD9">
        <w:t>I confirm that all the information provided is accurate and complete to the best of my knowledge. I understand that failure to disclose relevant information or submit required documentation may result in my application being denied.</w:t>
      </w:r>
    </w:p>
    <w:p w14:paraId="3DA0383F" w14:textId="77777777" w:rsidR="00AB2ED2" w:rsidRDefault="00FD1BD9" w:rsidP="00AB2ED2">
      <w:r w:rsidRPr="00FD1BD9">
        <w:lastRenderedPageBreak/>
        <w:t>Signature: _______________________</w:t>
      </w:r>
      <w:r w:rsidRPr="00FD1BD9">
        <w:br/>
      </w:r>
    </w:p>
    <w:p w14:paraId="7CFA7D92" w14:textId="634A8A15" w:rsidR="00FD1BD9" w:rsidRDefault="00FD1BD9" w:rsidP="00AB2ED2">
      <w:r w:rsidRPr="00FD1BD9">
        <w:t>Date:</w:t>
      </w:r>
      <w:r w:rsidR="00AB2ED2">
        <w:t xml:space="preserve">       </w:t>
      </w:r>
      <w:r w:rsidRPr="00FD1BD9">
        <w:t xml:space="preserve"> _______________________</w:t>
      </w:r>
    </w:p>
    <w:p w14:paraId="356A2ADB" w14:textId="77777777" w:rsidR="00AB2ED2" w:rsidRDefault="00AB2ED2" w:rsidP="00AB2ED2"/>
    <w:p w14:paraId="6786A9D7" w14:textId="77777777" w:rsidR="00AB2ED2" w:rsidRDefault="00AB2ED2" w:rsidP="00AB2ED2"/>
    <w:p w14:paraId="77A3FBEB" w14:textId="77777777" w:rsidR="00AB2ED2" w:rsidRDefault="00AB2ED2" w:rsidP="00AB2ED2"/>
    <w:p w14:paraId="6505F36E" w14:textId="77777777" w:rsidR="00AB2ED2" w:rsidRPr="00FD1BD9" w:rsidRDefault="00AB2ED2" w:rsidP="00AB2ED2"/>
    <w:p w14:paraId="30B03B8F" w14:textId="77777777" w:rsidR="00FD1BD9" w:rsidRPr="00FD1BD9" w:rsidRDefault="00000000" w:rsidP="00AB2ED2">
      <w:r>
        <w:pict w14:anchorId="6545F1B0">
          <v:rect id="_x0000_i1030" style="width:468pt;height:1pt" o:hralign="center" o:hrstd="t" o:hr="t" fillcolor="#a0a0a0" stroked="f"/>
        </w:pict>
      </w:r>
    </w:p>
    <w:p w14:paraId="73E9979D" w14:textId="77777777" w:rsidR="00FD1BD9" w:rsidRPr="00AB2ED2" w:rsidRDefault="00FD1BD9" w:rsidP="00AB2ED2">
      <w:pPr>
        <w:rPr>
          <w:b/>
          <w:bCs/>
        </w:rPr>
      </w:pPr>
      <w:r w:rsidRPr="00AB2ED2">
        <w:rPr>
          <w:b/>
          <w:bCs/>
        </w:rPr>
        <w:t>For Office Use Only</w:t>
      </w:r>
    </w:p>
    <w:p w14:paraId="636A6ADA" w14:textId="77777777" w:rsidR="00FD1BD9" w:rsidRDefault="00FD1BD9" w:rsidP="00AB2ED2">
      <w:r w:rsidRPr="00FD1BD9">
        <w:t>Application Received By: ___________________________</w:t>
      </w:r>
    </w:p>
    <w:p w14:paraId="574F9EEC" w14:textId="77777777" w:rsidR="00AB2ED2" w:rsidRPr="00FD1BD9" w:rsidRDefault="00AB2ED2" w:rsidP="00AB2ED2"/>
    <w:p w14:paraId="0492211D" w14:textId="4A5B5CA2" w:rsidR="00FD1BD9" w:rsidRDefault="00FD1BD9" w:rsidP="00AB2ED2">
      <w:r w:rsidRPr="00FD1BD9">
        <w:t>Date Received: ___________________</w:t>
      </w:r>
      <w:r w:rsidR="00AB2ED2">
        <w:t>__________________</w:t>
      </w:r>
    </w:p>
    <w:p w14:paraId="5BA93A2F" w14:textId="77777777" w:rsidR="00AB2ED2" w:rsidRPr="00FD1BD9" w:rsidRDefault="00AB2ED2" w:rsidP="00AB2ED2"/>
    <w:p w14:paraId="750D08EF" w14:textId="73A66CFC" w:rsidR="00FD1BD9" w:rsidRDefault="00FD1BD9" w:rsidP="00AB2ED2">
      <w:r w:rsidRPr="00FD1BD9">
        <w:t>Decision / Action Taken: ___________________________</w:t>
      </w:r>
      <w:r w:rsidR="00AB2ED2">
        <w:t>__</w:t>
      </w:r>
    </w:p>
    <w:p w14:paraId="157343D8" w14:textId="77777777" w:rsidR="00AB2ED2" w:rsidRPr="00FD1BD9" w:rsidRDefault="00AB2ED2" w:rsidP="00AB2ED2"/>
    <w:p w14:paraId="101CA9E5" w14:textId="52B006F1" w:rsidR="00FD1BD9" w:rsidRDefault="00FD1BD9" w:rsidP="00AB2ED2">
      <w:r w:rsidRPr="00FD1BD9">
        <w:t>Reviewed By: __________________________</w:t>
      </w:r>
      <w:r w:rsidR="00AB2ED2">
        <w:t>______________</w:t>
      </w:r>
    </w:p>
    <w:p w14:paraId="183DBB64" w14:textId="77777777" w:rsidR="00AB2ED2" w:rsidRPr="00FD1BD9" w:rsidRDefault="00AB2ED2" w:rsidP="00AB2ED2"/>
    <w:p w14:paraId="36AE6D6A" w14:textId="46072E15" w:rsidR="00FD1BD9" w:rsidRPr="00FD1BD9" w:rsidRDefault="00FD1BD9" w:rsidP="00AB2ED2">
      <w:r w:rsidRPr="00FD1BD9">
        <w:t>Date: ___________________</w:t>
      </w:r>
      <w:r w:rsidR="00AB2ED2">
        <w:t>_____________________________</w:t>
      </w:r>
    </w:p>
    <w:p w14:paraId="431C3AFC" w14:textId="4556D36B" w:rsidR="00DD0206" w:rsidRDefault="00DD0206">
      <w:pPr>
        <w:spacing w:after="0" w:line="240" w:lineRule="auto"/>
        <w:rPr>
          <w:b/>
          <w:bCs/>
          <w:i/>
          <w:iCs/>
        </w:rPr>
      </w:pPr>
      <w:r>
        <w:rPr>
          <w:b/>
          <w:bCs/>
          <w:i/>
          <w:iCs/>
        </w:rPr>
        <w:br w:type="page"/>
      </w:r>
    </w:p>
    <w:p w14:paraId="47436A23" w14:textId="77777777" w:rsidR="00DD0206" w:rsidRDefault="00DD0206" w:rsidP="00DD0206">
      <w:pPr>
        <w:pStyle w:val="Heading1"/>
      </w:pPr>
      <w:r>
        <w:lastRenderedPageBreak/>
        <w:t>Document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DD0206" w:rsidRPr="002E0BD0" w14:paraId="293F5F40"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04BA38D" w14:textId="77777777" w:rsidR="00DD0206" w:rsidRPr="002E0BD0" w:rsidRDefault="00DD0206" w:rsidP="002F09CD">
            <w:bookmarkStart w:id="13" w:name="_Hlk199421765"/>
            <w:r>
              <w:t>Version:</w:t>
            </w:r>
          </w:p>
        </w:tc>
        <w:tc>
          <w:tcPr>
            <w:tcW w:w="6798" w:type="dxa"/>
            <w:vAlign w:val="center"/>
          </w:tcPr>
          <w:p w14:paraId="70CDFBBC" w14:textId="77777777" w:rsidR="00DD0206" w:rsidRPr="002E0BD0" w:rsidRDefault="00DD0206" w:rsidP="002F09CD">
            <w:r>
              <w:t>1</w:t>
            </w:r>
          </w:p>
        </w:tc>
      </w:tr>
      <w:tr w:rsidR="00DD0206" w:rsidRPr="002E0BD0" w14:paraId="5600F069" w14:textId="77777777" w:rsidTr="002F09CD">
        <w:tc>
          <w:tcPr>
            <w:tcW w:w="3397" w:type="dxa"/>
            <w:vAlign w:val="center"/>
          </w:tcPr>
          <w:p w14:paraId="42D109C8" w14:textId="7D4FECF1" w:rsidR="00DD0206" w:rsidRDefault="00BF2099" w:rsidP="002F09CD">
            <w:r>
              <w:t>Approved by</w:t>
            </w:r>
            <w:r w:rsidR="00DD0206">
              <w:t>:</w:t>
            </w:r>
          </w:p>
        </w:tc>
        <w:tc>
          <w:tcPr>
            <w:tcW w:w="6798" w:type="dxa"/>
            <w:vAlign w:val="center"/>
          </w:tcPr>
          <w:p w14:paraId="68711A0A" w14:textId="77777777" w:rsidR="00DD0206" w:rsidRDefault="00DD0206" w:rsidP="002F09CD">
            <w:r>
              <w:t>Senior Management Committee</w:t>
            </w:r>
          </w:p>
        </w:tc>
      </w:tr>
      <w:tr w:rsidR="00DD0206" w:rsidRPr="002E0BD0" w14:paraId="54EB4DA8"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03C9C36" w14:textId="77777777" w:rsidR="00DD0206" w:rsidRDefault="00DD0206" w:rsidP="002F09CD">
            <w:r>
              <w:t>Review Interval:</w:t>
            </w:r>
          </w:p>
        </w:tc>
        <w:tc>
          <w:tcPr>
            <w:tcW w:w="6798" w:type="dxa"/>
            <w:vAlign w:val="center"/>
          </w:tcPr>
          <w:p w14:paraId="6041BC8D" w14:textId="77777777" w:rsidR="00DD0206" w:rsidRDefault="00DD0206" w:rsidP="002F09CD">
            <w:r>
              <w:t>3 Years</w:t>
            </w:r>
          </w:p>
        </w:tc>
      </w:tr>
      <w:tr w:rsidR="00DD0206" w:rsidRPr="002E0BD0" w14:paraId="42B5B0C2" w14:textId="77777777" w:rsidTr="002F09CD">
        <w:tc>
          <w:tcPr>
            <w:tcW w:w="3397" w:type="dxa"/>
            <w:vAlign w:val="center"/>
          </w:tcPr>
          <w:p w14:paraId="620EF71A" w14:textId="77777777" w:rsidR="00DD0206" w:rsidRDefault="00DD0206" w:rsidP="002F09CD">
            <w:r>
              <w:t>Last Review Date:</w:t>
            </w:r>
          </w:p>
        </w:tc>
        <w:tc>
          <w:tcPr>
            <w:tcW w:w="6798" w:type="dxa"/>
            <w:vAlign w:val="center"/>
          </w:tcPr>
          <w:p w14:paraId="732A8ED0" w14:textId="77777777" w:rsidR="00DD0206" w:rsidRDefault="00DD0206" w:rsidP="002F09CD">
            <w:r>
              <w:t>March 2024</w:t>
            </w:r>
          </w:p>
        </w:tc>
      </w:tr>
      <w:tr w:rsidR="00DD0206" w:rsidRPr="002E0BD0" w14:paraId="1AFC0667"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F4ACB3B" w14:textId="77777777" w:rsidR="00DD0206" w:rsidRDefault="00DD0206" w:rsidP="002F09CD">
            <w:r>
              <w:t>Next Review Date:</w:t>
            </w:r>
          </w:p>
        </w:tc>
        <w:tc>
          <w:tcPr>
            <w:tcW w:w="6798" w:type="dxa"/>
            <w:vAlign w:val="center"/>
          </w:tcPr>
          <w:p w14:paraId="03637E97" w14:textId="77777777" w:rsidR="00DD0206" w:rsidRDefault="00DD0206" w:rsidP="002F09CD">
            <w:r>
              <w:t>February 2027</w:t>
            </w:r>
          </w:p>
        </w:tc>
      </w:tr>
      <w:bookmarkEnd w:id="13"/>
    </w:tbl>
    <w:p w14:paraId="25F4E3D6" w14:textId="77777777" w:rsidR="00DD0206" w:rsidRPr="002E0BD0" w:rsidRDefault="00DD0206" w:rsidP="00DD0206"/>
    <w:p w14:paraId="16DE31B9" w14:textId="77777777" w:rsidR="00DD0206" w:rsidRDefault="00DD0206" w:rsidP="00DD0206">
      <w:pPr>
        <w:rPr>
          <w:b/>
          <w:bCs/>
          <w:i/>
          <w:iCs/>
        </w:rPr>
      </w:pPr>
    </w:p>
    <w:p w14:paraId="65264B10" w14:textId="77777777" w:rsidR="00DD0206" w:rsidRDefault="00DD0206" w:rsidP="00DD0206">
      <w:pPr>
        <w:rPr>
          <w:b/>
          <w:bCs/>
          <w:i/>
          <w:iCs/>
        </w:rPr>
      </w:pPr>
    </w:p>
    <w:p w14:paraId="091AA23F" w14:textId="77777777" w:rsidR="00DD0206" w:rsidRDefault="00DD0206" w:rsidP="00DD0206">
      <w:pPr>
        <w:rPr>
          <w:b/>
          <w:bCs/>
          <w:i/>
          <w:iCs/>
        </w:rPr>
      </w:pPr>
    </w:p>
    <w:p w14:paraId="5DCF00E9" w14:textId="77777777" w:rsidR="00DD0206" w:rsidRDefault="00DD0206" w:rsidP="00DD0206">
      <w:pPr>
        <w:rPr>
          <w:b/>
          <w:bCs/>
          <w:i/>
          <w:iCs/>
        </w:rPr>
      </w:pPr>
    </w:p>
    <w:p w14:paraId="2EF99B65" w14:textId="77777777" w:rsidR="002E0BD0" w:rsidRPr="002E0BD0" w:rsidRDefault="002E0BD0">
      <w:pPr>
        <w:rPr>
          <w:b/>
          <w:bCs/>
          <w:i/>
          <w:iCs/>
        </w:rPr>
      </w:pPr>
    </w:p>
    <w:sectPr w:rsidR="002E0BD0" w:rsidRPr="002E0BD0" w:rsidSect="003B4F43">
      <w:headerReference w:type="even" r:id="rId16"/>
      <w:footerReference w:type="even" r:id="rId17"/>
      <w:footerReference w:type="default" r:id="rId18"/>
      <w:headerReference w:type="first" r:id="rId19"/>
      <w:footerReference w:type="first" r:id="rId20"/>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8A4AD" w14:textId="77777777" w:rsidR="002B18FC" w:rsidRDefault="002B18FC" w:rsidP="00FF2FCF">
      <w:r>
        <w:separator/>
      </w:r>
    </w:p>
  </w:endnote>
  <w:endnote w:type="continuationSeparator" w:id="0">
    <w:p w14:paraId="0A2D4620" w14:textId="77777777" w:rsidR="002B18FC" w:rsidRDefault="002B18FC"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7F4F8C77" w:rsidR="00C43CF7" w:rsidRPr="002E0BD0" w:rsidRDefault="00C118A4" w:rsidP="002E0BD0">
    <w:pPr>
      <w:pStyle w:val="Footer"/>
      <w:ind w:right="360"/>
      <w:rPr>
        <w:sz w:val="16"/>
        <w:szCs w:val="16"/>
      </w:rPr>
    </w:pPr>
    <w:r>
      <w:rPr>
        <w:sz w:val="16"/>
        <w:szCs w:val="16"/>
      </w:rPr>
      <w:t>Emergency Finan</w:t>
    </w:r>
    <w:r w:rsidR="00506018">
      <w:rPr>
        <w:sz w:val="16"/>
        <w:szCs w:val="16"/>
      </w:rPr>
      <w:t>cial Support</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r w:rsidR="00506018">
      <w:rPr>
        <w:sz w:val="16"/>
        <w:szCs w:val="16"/>
      </w:rPr>
      <w:t>and Procedure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AF86B" w14:textId="77777777" w:rsidR="002B18FC" w:rsidRDefault="002B18FC" w:rsidP="00FF2FCF">
      <w:r>
        <w:separator/>
      </w:r>
    </w:p>
  </w:footnote>
  <w:footnote w:type="continuationSeparator" w:id="0">
    <w:p w14:paraId="6CBB7074" w14:textId="77777777" w:rsidR="002B18FC" w:rsidRDefault="002B18FC"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000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0000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71F50"/>
    <w:multiLevelType w:val="hybridMultilevel"/>
    <w:tmpl w:val="9A6A42B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D282C"/>
    <w:multiLevelType w:val="hybridMultilevel"/>
    <w:tmpl w:val="BF3E2D5C"/>
    <w:lvl w:ilvl="0" w:tplc="95265178">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E3256"/>
    <w:multiLevelType w:val="multilevel"/>
    <w:tmpl w:val="9CFAB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8060D"/>
    <w:multiLevelType w:val="hybridMultilevel"/>
    <w:tmpl w:val="C40C8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0425CF"/>
    <w:multiLevelType w:val="hybridMultilevel"/>
    <w:tmpl w:val="D248C784"/>
    <w:lvl w:ilvl="0" w:tplc="29F65074">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B24D90"/>
    <w:multiLevelType w:val="hybridMultilevel"/>
    <w:tmpl w:val="8AC6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476E2"/>
    <w:multiLevelType w:val="multilevel"/>
    <w:tmpl w:val="3D0C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592653"/>
    <w:multiLevelType w:val="hybridMultilevel"/>
    <w:tmpl w:val="D254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15A9B"/>
    <w:multiLevelType w:val="hybridMultilevel"/>
    <w:tmpl w:val="57C6CF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FD317A"/>
    <w:multiLevelType w:val="multilevel"/>
    <w:tmpl w:val="AEEAE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6173E9"/>
    <w:multiLevelType w:val="hybridMultilevel"/>
    <w:tmpl w:val="A8B0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236A17"/>
    <w:multiLevelType w:val="hybridMultilevel"/>
    <w:tmpl w:val="BD68D0A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2"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73501C"/>
    <w:multiLevelType w:val="hybridMultilevel"/>
    <w:tmpl w:val="76786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6BD76D0"/>
    <w:multiLevelType w:val="multilevel"/>
    <w:tmpl w:val="CAC20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25"/>
  </w:num>
  <w:num w:numId="3" w16cid:durableId="1063215304">
    <w:abstractNumId w:val="13"/>
  </w:num>
  <w:num w:numId="4" w16cid:durableId="1178038260">
    <w:abstractNumId w:val="9"/>
  </w:num>
  <w:num w:numId="5" w16cid:durableId="1038434231">
    <w:abstractNumId w:val="4"/>
  </w:num>
  <w:num w:numId="6" w16cid:durableId="122314828">
    <w:abstractNumId w:val="0"/>
  </w:num>
  <w:num w:numId="7" w16cid:durableId="1687100192">
    <w:abstractNumId w:val="17"/>
  </w:num>
  <w:num w:numId="8" w16cid:durableId="1319262080">
    <w:abstractNumId w:val="7"/>
  </w:num>
  <w:num w:numId="9" w16cid:durableId="1157959567">
    <w:abstractNumId w:val="22"/>
  </w:num>
  <w:num w:numId="10" w16cid:durableId="1450053601">
    <w:abstractNumId w:val="3"/>
  </w:num>
  <w:num w:numId="11" w16cid:durableId="2035417791">
    <w:abstractNumId w:val="27"/>
  </w:num>
  <w:num w:numId="12" w16cid:durableId="1443648088">
    <w:abstractNumId w:val="19"/>
  </w:num>
  <w:num w:numId="13" w16cid:durableId="1592355527">
    <w:abstractNumId w:val="6"/>
  </w:num>
  <w:num w:numId="14" w16cid:durableId="1829322583">
    <w:abstractNumId w:val="10"/>
  </w:num>
  <w:num w:numId="15" w16cid:durableId="1224755399">
    <w:abstractNumId w:val="32"/>
  </w:num>
  <w:num w:numId="16" w16cid:durableId="141896852">
    <w:abstractNumId w:val="21"/>
  </w:num>
  <w:num w:numId="17" w16cid:durableId="139079168">
    <w:abstractNumId w:val="30"/>
  </w:num>
  <w:num w:numId="18" w16cid:durableId="1303197575">
    <w:abstractNumId w:val="29"/>
  </w:num>
  <w:num w:numId="19" w16cid:durableId="1862861846">
    <w:abstractNumId w:val="34"/>
  </w:num>
  <w:num w:numId="20" w16cid:durableId="355929349">
    <w:abstractNumId w:val="38"/>
  </w:num>
  <w:num w:numId="21" w16cid:durableId="1419131827">
    <w:abstractNumId w:val="39"/>
  </w:num>
  <w:num w:numId="22" w16cid:durableId="738676566">
    <w:abstractNumId w:val="20"/>
  </w:num>
  <w:num w:numId="23" w16cid:durableId="495611947">
    <w:abstractNumId w:val="37"/>
  </w:num>
  <w:num w:numId="24" w16cid:durableId="1040935877">
    <w:abstractNumId w:val="18"/>
  </w:num>
  <w:num w:numId="25" w16cid:durableId="1439567820">
    <w:abstractNumId w:val="14"/>
  </w:num>
  <w:num w:numId="26" w16cid:durableId="1550726146">
    <w:abstractNumId w:val="33"/>
  </w:num>
  <w:num w:numId="27" w16cid:durableId="704448443">
    <w:abstractNumId w:val="15"/>
  </w:num>
  <w:num w:numId="28" w16cid:durableId="2090154262">
    <w:abstractNumId w:val="5"/>
  </w:num>
  <w:num w:numId="29" w16cid:durableId="1168598953">
    <w:abstractNumId w:val="2"/>
  </w:num>
  <w:num w:numId="30" w16cid:durableId="2015836020">
    <w:abstractNumId w:val="12"/>
  </w:num>
  <w:num w:numId="31" w16cid:durableId="1854033290">
    <w:abstractNumId w:val="35"/>
  </w:num>
  <w:num w:numId="32" w16cid:durableId="1829176962">
    <w:abstractNumId w:val="23"/>
  </w:num>
  <w:num w:numId="33" w16cid:durableId="1492137961">
    <w:abstractNumId w:val="11"/>
  </w:num>
  <w:num w:numId="34" w16cid:durableId="898131813">
    <w:abstractNumId w:val="24"/>
  </w:num>
  <w:num w:numId="35" w16cid:durableId="1905680272">
    <w:abstractNumId w:val="31"/>
  </w:num>
  <w:num w:numId="36" w16cid:durableId="1245457916">
    <w:abstractNumId w:val="28"/>
  </w:num>
  <w:num w:numId="37" w16cid:durableId="1430851367">
    <w:abstractNumId w:val="36"/>
  </w:num>
  <w:num w:numId="38" w16cid:durableId="170995478">
    <w:abstractNumId w:val="16"/>
  </w:num>
  <w:num w:numId="39" w16cid:durableId="1634865989">
    <w:abstractNumId w:val="26"/>
  </w:num>
  <w:num w:numId="40" w16cid:durableId="5035177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6283A"/>
    <w:rsid w:val="00072D17"/>
    <w:rsid w:val="0007318C"/>
    <w:rsid w:val="0007440A"/>
    <w:rsid w:val="000B0FE2"/>
    <w:rsid w:val="000C7485"/>
    <w:rsid w:val="000D3B58"/>
    <w:rsid w:val="00154E80"/>
    <w:rsid w:val="00160ED9"/>
    <w:rsid w:val="001734AF"/>
    <w:rsid w:val="00183024"/>
    <w:rsid w:val="001E425A"/>
    <w:rsid w:val="00213C04"/>
    <w:rsid w:val="00255FEE"/>
    <w:rsid w:val="002B18FC"/>
    <w:rsid w:val="002E0BD0"/>
    <w:rsid w:val="00305A60"/>
    <w:rsid w:val="003A7A9F"/>
    <w:rsid w:val="003A7F3B"/>
    <w:rsid w:val="003B4F43"/>
    <w:rsid w:val="003B7336"/>
    <w:rsid w:val="003C520E"/>
    <w:rsid w:val="003F64F7"/>
    <w:rsid w:val="00411929"/>
    <w:rsid w:val="00421B1D"/>
    <w:rsid w:val="004230A8"/>
    <w:rsid w:val="00463B59"/>
    <w:rsid w:val="00466E52"/>
    <w:rsid w:val="0048471D"/>
    <w:rsid w:val="00497ADC"/>
    <w:rsid w:val="004B26CC"/>
    <w:rsid w:val="004E4EBE"/>
    <w:rsid w:val="004E6158"/>
    <w:rsid w:val="004F587E"/>
    <w:rsid w:val="005045B6"/>
    <w:rsid w:val="00506018"/>
    <w:rsid w:val="00516E3B"/>
    <w:rsid w:val="005B0F7A"/>
    <w:rsid w:val="00641E95"/>
    <w:rsid w:val="006C60A7"/>
    <w:rsid w:val="006D31D0"/>
    <w:rsid w:val="006E0E23"/>
    <w:rsid w:val="006F77A3"/>
    <w:rsid w:val="0071160E"/>
    <w:rsid w:val="0077551B"/>
    <w:rsid w:val="007B174A"/>
    <w:rsid w:val="00844BB0"/>
    <w:rsid w:val="00855C30"/>
    <w:rsid w:val="008729C7"/>
    <w:rsid w:val="008903F5"/>
    <w:rsid w:val="008A2EF2"/>
    <w:rsid w:val="00924F27"/>
    <w:rsid w:val="00981E0C"/>
    <w:rsid w:val="009D7C79"/>
    <w:rsid w:val="00A47277"/>
    <w:rsid w:val="00A62A55"/>
    <w:rsid w:val="00AA2D08"/>
    <w:rsid w:val="00AA7910"/>
    <w:rsid w:val="00AB2ED2"/>
    <w:rsid w:val="00AD4634"/>
    <w:rsid w:val="00B023C5"/>
    <w:rsid w:val="00B11A14"/>
    <w:rsid w:val="00B419D6"/>
    <w:rsid w:val="00B6562D"/>
    <w:rsid w:val="00B85A25"/>
    <w:rsid w:val="00B9403F"/>
    <w:rsid w:val="00BC6898"/>
    <w:rsid w:val="00BD43B0"/>
    <w:rsid w:val="00BE4F37"/>
    <w:rsid w:val="00BF2099"/>
    <w:rsid w:val="00C10703"/>
    <w:rsid w:val="00C118A4"/>
    <w:rsid w:val="00C43CF7"/>
    <w:rsid w:val="00C7793A"/>
    <w:rsid w:val="00C97355"/>
    <w:rsid w:val="00CC6D25"/>
    <w:rsid w:val="00D414E7"/>
    <w:rsid w:val="00D52CFD"/>
    <w:rsid w:val="00D5761E"/>
    <w:rsid w:val="00DD0206"/>
    <w:rsid w:val="00E651E1"/>
    <w:rsid w:val="00E729FD"/>
    <w:rsid w:val="00E73DEE"/>
    <w:rsid w:val="00EB292E"/>
    <w:rsid w:val="00EB72CC"/>
    <w:rsid w:val="00F05EC4"/>
    <w:rsid w:val="00F316FD"/>
    <w:rsid w:val="00F430AD"/>
    <w:rsid w:val="00FC0D0A"/>
    <w:rsid w:val="00FD1BD9"/>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B85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875043765">
      <w:bodyDiv w:val="1"/>
      <w:marLeft w:val="0"/>
      <w:marRight w:val="0"/>
      <w:marTop w:val="0"/>
      <w:marBottom w:val="0"/>
      <w:divBdr>
        <w:top w:val="none" w:sz="0" w:space="0" w:color="auto"/>
        <w:left w:val="none" w:sz="0" w:space="0" w:color="auto"/>
        <w:bottom w:val="none" w:sz="0" w:space="0" w:color="auto"/>
        <w:right w:val="none" w:sz="0" w:space="0" w:color="auto"/>
      </w:divBdr>
      <w:divsChild>
        <w:div w:id="1707679099">
          <w:marLeft w:val="0"/>
          <w:marRight w:val="0"/>
          <w:marTop w:val="0"/>
          <w:marBottom w:val="160"/>
          <w:divBdr>
            <w:top w:val="none" w:sz="0" w:space="0" w:color="auto"/>
            <w:left w:val="none" w:sz="0" w:space="0" w:color="auto"/>
            <w:bottom w:val="none" w:sz="0" w:space="0" w:color="auto"/>
            <w:right w:val="none" w:sz="0" w:space="0" w:color="auto"/>
          </w:divBdr>
        </w:div>
        <w:div w:id="333342466">
          <w:marLeft w:val="0"/>
          <w:marRight w:val="0"/>
          <w:marTop w:val="0"/>
          <w:marBottom w:val="160"/>
          <w:divBdr>
            <w:top w:val="none" w:sz="0" w:space="0" w:color="auto"/>
            <w:left w:val="none" w:sz="0" w:space="0" w:color="auto"/>
            <w:bottom w:val="none" w:sz="0" w:space="0" w:color="auto"/>
            <w:right w:val="none" w:sz="0" w:space="0" w:color="auto"/>
          </w:divBdr>
        </w:div>
        <w:div w:id="2060127142">
          <w:marLeft w:val="0"/>
          <w:marRight w:val="0"/>
          <w:marTop w:val="0"/>
          <w:marBottom w:val="160"/>
          <w:divBdr>
            <w:top w:val="none" w:sz="0" w:space="0" w:color="auto"/>
            <w:left w:val="none" w:sz="0" w:space="0" w:color="auto"/>
            <w:bottom w:val="none" w:sz="0" w:space="0" w:color="auto"/>
            <w:right w:val="none" w:sz="0" w:space="0" w:color="auto"/>
          </w:divBdr>
        </w:div>
        <w:div w:id="559292205">
          <w:marLeft w:val="0"/>
          <w:marRight w:val="0"/>
          <w:marTop w:val="0"/>
          <w:marBottom w:val="160"/>
          <w:divBdr>
            <w:top w:val="none" w:sz="0" w:space="0" w:color="auto"/>
            <w:left w:val="none" w:sz="0" w:space="0" w:color="auto"/>
            <w:bottom w:val="none" w:sz="0" w:space="0" w:color="auto"/>
            <w:right w:val="none" w:sz="0" w:space="0" w:color="auto"/>
          </w:divBdr>
        </w:div>
        <w:div w:id="612594276">
          <w:marLeft w:val="0"/>
          <w:marRight w:val="0"/>
          <w:marTop w:val="0"/>
          <w:marBottom w:val="160"/>
          <w:divBdr>
            <w:top w:val="none" w:sz="0" w:space="0" w:color="auto"/>
            <w:left w:val="none" w:sz="0" w:space="0" w:color="auto"/>
            <w:bottom w:val="none" w:sz="0" w:space="0" w:color="auto"/>
            <w:right w:val="none" w:sz="0" w:space="0" w:color="auto"/>
          </w:divBdr>
        </w:div>
        <w:div w:id="2139759773">
          <w:marLeft w:val="0"/>
          <w:marRight w:val="0"/>
          <w:marTop w:val="0"/>
          <w:marBottom w:val="160"/>
          <w:divBdr>
            <w:top w:val="none" w:sz="0" w:space="0" w:color="auto"/>
            <w:left w:val="none" w:sz="0" w:space="0" w:color="auto"/>
            <w:bottom w:val="none" w:sz="0" w:space="0" w:color="auto"/>
            <w:right w:val="none" w:sz="0" w:space="0" w:color="auto"/>
          </w:divBdr>
        </w:div>
        <w:div w:id="522865534">
          <w:marLeft w:val="0"/>
          <w:marRight w:val="0"/>
          <w:marTop w:val="0"/>
          <w:marBottom w:val="160"/>
          <w:divBdr>
            <w:top w:val="none" w:sz="0" w:space="0" w:color="auto"/>
            <w:left w:val="none" w:sz="0" w:space="0" w:color="auto"/>
            <w:bottom w:val="none" w:sz="0" w:space="0" w:color="auto"/>
            <w:right w:val="none" w:sz="0" w:space="0" w:color="auto"/>
          </w:divBdr>
        </w:div>
        <w:div w:id="1982147199">
          <w:marLeft w:val="0"/>
          <w:marRight w:val="0"/>
          <w:marTop w:val="0"/>
          <w:marBottom w:val="160"/>
          <w:divBdr>
            <w:top w:val="none" w:sz="0" w:space="0" w:color="auto"/>
            <w:left w:val="none" w:sz="0" w:space="0" w:color="auto"/>
            <w:bottom w:val="none" w:sz="0" w:space="0" w:color="auto"/>
            <w:right w:val="none" w:sz="0" w:space="0" w:color="auto"/>
          </w:divBdr>
        </w:div>
        <w:div w:id="32119572">
          <w:marLeft w:val="0"/>
          <w:marRight w:val="0"/>
          <w:marTop w:val="0"/>
          <w:marBottom w:val="160"/>
          <w:divBdr>
            <w:top w:val="none" w:sz="0" w:space="0" w:color="auto"/>
            <w:left w:val="none" w:sz="0" w:space="0" w:color="auto"/>
            <w:bottom w:val="none" w:sz="0" w:space="0" w:color="auto"/>
            <w:right w:val="none" w:sz="0" w:space="0" w:color="auto"/>
          </w:divBdr>
        </w:div>
        <w:div w:id="1449662454">
          <w:marLeft w:val="0"/>
          <w:marRight w:val="0"/>
          <w:marTop w:val="0"/>
          <w:marBottom w:val="160"/>
          <w:divBdr>
            <w:top w:val="none" w:sz="0" w:space="0" w:color="auto"/>
            <w:left w:val="none" w:sz="0" w:space="0" w:color="auto"/>
            <w:bottom w:val="none" w:sz="0" w:space="0" w:color="auto"/>
            <w:right w:val="none" w:sz="0" w:space="0" w:color="auto"/>
          </w:divBdr>
        </w:div>
        <w:div w:id="1493181467">
          <w:marLeft w:val="0"/>
          <w:marRight w:val="0"/>
          <w:marTop w:val="0"/>
          <w:marBottom w:val="160"/>
          <w:divBdr>
            <w:top w:val="none" w:sz="0" w:space="0" w:color="auto"/>
            <w:left w:val="none" w:sz="0" w:space="0" w:color="auto"/>
            <w:bottom w:val="none" w:sz="0" w:space="0" w:color="auto"/>
            <w:right w:val="none" w:sz="0" w:space="0" w:color="auto"/>
          </w:divBdr>
        </w:div>
        <w:div w:id="632637105">
          <w:marLeft w:val="0"/>
          <w:marRight w:val="0"/>
          <w:marTop w:val="0"/>
          <w:marBottom w:val="160"/>
          <w:divBdr>
            <w:top w:val="none" w:sz="0" w:space="0" w:color="auto"/>
            <w:left w:val="none" w:sz="0" w:space="0" w:color="auto"/>
            <w:bottom w:val="none" w:sz="0" w:space="0" w:color="auto"/>
            <w:right w:val="none" w:sz="0" w:space="0" w:color="auto"/>
          </w:divBdr>
        </w:div>
        <w:div w:id="285090353">
          <w:marLeft w:val="0"/>
          <w:marRight w:val="0"/>
          <w:marTop w:val="0"/>
          <w:marBottom w:val="160"/>
          <w:divBdr>
            <w:top w:val="none" w:sz="0" w:space="0" w:color="auto"/>
            <w:left w:val="none" w:sz="0" w:space="0" w:color="auto"/>
            <w:bottom w:val="none" w:sz="0" w:space="0" w:color="auto"/>
            <w:right w:val="none" w:sz="0" w:space="0" w:color="auto"/>
          </w:divBdr>
        </w:div>
      </w:divsChild>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968633654">
      <w:bodyDiv w:val="1"/>
      <w:marLeft w:val="0"/>
      <w:marRight w:val="0"/>
      <w:marTop w:val="0"/>
      <w:marBottom w:val="0"/>
      <w:divBdr>
        <w:top w:val="none" w:sz="0" w:space="0" w:color="auto"/>
        <w:left w:val="none" w:sz="0" w:space="0" w:color="auto"/>
        <w:bottom w:val="none" w:sz="0" w:space="0" w:color="auto"/>
        <w:right w:val="none" w:sz="0" w:space="0" w:color="auto"/>
      </w:divBdr>
      <w:divsChild>
        <w:div w:id="1418862820">
          <w:marLeft w:val="0"/>
          <w:marRight w:val="0"/>
          <w:marTop w:val="0"/>
          <w:marBottom w:val="0"/>
          <w:divBdr>
            <w:top w:val="none" w:sz="0" w:space="0" w:color="auto"/>
            <w:left w:val="none" w:sz="0" w:space="0" w:color="auto"/>
            <w:bottom w:val="none" w:sz="0" w:space="0" w:color="auto"/>
            <w:right w:val="none" w:sz="0" w:space="0" w:color="auto"/>
          </w:divBdr>
        </w:div>
        <w:div w:id="1520124746">
          <w:marLeft w:val="0"/>
          <w:marRight w:val="0"/>
          <w:marTop w:val="0"/>
          <w:marBottom w:val="0"/>
          <w:divBdr>
            <w:top w:val="none" w:sz="0" w:space="0" w:color="auto"/>
            <w:left w:val="none" w:sz="0" w:space="0" w:color="auto"/>
            <w:bottom w:val="none" w:sz="0" w:space="0" w:color="auto"/>
            <w:right w:val="none" w:sz="0" w:space="0" w:color="auto"/>
          </w:divBdr>
        </w:div>
        <w:div w:id="78454962">
          <w:marLeft w:val="0"/>
          <w:marRight w:val="0"/>
          <w:marTop w:val="0"/>
          <w:marBottom w:val="0"/>
          <w:divBdr>
            <w:top w:val="none" w:sz="0" w:space="0" w:color="auto"/>
            <w:left w:val="none" w:sz="0" w:space="0" w:color="auto"/>
            <w:bottom w:val="none" w:sz="0" w:space="0" w:color="auto"/>
            <w:right w:val="none" w:sz="0" w:space="0" w:color="auto"/>
          </w:divBdr>
        </w:div>
        <w:div w:id="1606305253">
          <w:marLeft w:val="0"/>
          <w:marRight w:val="0"/>
          <w:marTop w:val="0"/>
          <w:marBottom w:val="0"/>
          <w:divBdr>
            <w:top w:val="none" w:sz="0" w:space="0" w:color="auto"/>
            <w:left w:val="none" w:sz="0" w:space="0" w:color="auto"/>
            <w:bottom w:val="none" w:sz="0" w:space="0" w:color="auto"/>
            <w:right w:val="none" w:sz="0" w:space="0" w:color="auto"/>
          </w:divBdr>
        </w:div>
        <w:div w:id="283735364">
          <w:marLeft w:val="0"/>
          <w:marRight w:val="0"/>
          <w:marTop w:val="0"/>
          <w:marBottom w:val="0"/>
          <w:divBdr>
            <w:top w:val="none" w:sz="0" w:space="0" w:color="auto"/>
            <w:left w:val="none" w:sz="0" w:space="0" w:color="auto"/>
            <w:bottom w:val="none" w:sz="0" w:space="0" w:color="auto"/>
            <w:right w:val="none" w:sz="0" w:space="0" w:color="auto"/>
          </w:divBdr>
        </w:div>
        <w:div w:id="1806388752">
          <w:marLeft w:val="0"/>
          <w:marRight w:val="0"/>
          <w:marTop w:val="0"/>
          <w:marBottom w:val="0"/>
          <w:divBdr>
            <w:top w:val="none" w:sz="0" w:space="0" w:color="auto"/>
            <w:left w:val="none" w:sz="0" w:space="0" w:color="auto"/>
            <w:bottom w:val="none" w:sz="0" w:space="0" w:color="auto"/>
            <w:right w:val="none" w:sz="0" w:space="0" w:color="auto"/>
          </w:divBdr>
        </w:div>
        <w:div w:id="1780098072">
          <w:marLeft w:val="0"/>
          <w:marRight w:val="0"/>
          <w:marTop w:val="0"/>
          <w:marBottom w:val="0"/>
          <w:divBdr>
            <w:top w:val="none" w:sz="0" w:space="0" w:color="auto"/>
            <w:left w:val="none" w:sz="0" w:space="0" w:color="auto"/>
            <w:bottom w:val="none" w:sz="0" w:space="0" w:color="auto"/>
            <w:right w:val="none" w:sz="0" w:space="0" w:color="auto"/>
          </w:divBdr>
        </w:div>
        <w:div w:id="769278093">
          <w:marLeft w:val="0"/>
          <w:marRight w:val="0"/>
          <w:marTop w:val="0"/>
          <w:marBottom w:val="0"/>
          <w:divBdr>
            <w:top w:val="none" w:sz="0" w:space="0" w:color="auto"/>
            <w:left w:val="none" w:sz="0" w:space="0" w:color="auto"/>
            <w:bottom w:val="none" w:sz="0" w:space="0" w:color="auto"/>
            <w:right w:val="none" w:sz="0" w:space="0" w:color="auto"/>
          </w:divBdr>
        </w:div>
        <w:div w:id="1823234829">
          <w:marLeft w:val="0"/>
          <w:marRight w:val="0"/>
          <w:marTop w:val="0"/>
          <w:marBottom w:val="0"/>
          <w:divBdr>
            <w:top w:val="none" w:sz="0" w:space="0" w:color="auto"/>
            <w:left w:val="none" w:sz="0" w:space="0" w:color="auto"/>
            <w:bottom w:val="none" w:sz="0" w:space="0" w:color="auto"/>
            <w:right w:val="none" w:sz="0" w:space="0" w:color="auto"/>
          </w:divBdr>
        </w:div>
        <w:div w:id="302857723">
          <w:marLeft w:val="0"/>
          <w:marRight w:val="0"/>
          <w:marTop w:val="0"/>
          <w:marBottom w:val="0"/>
          <w:divBdr>
            <w:top w:val="none" w:sz="0" w:space="0" w:color="auto"/>
            <w:left w:val="none" w:sz="0" w:space="0" w:color="auto"/>
            <w:bottom w:val="none" w:sz="0" w:space="0" w:color="auto"/>
            <w:right w:val="none" w:sz="0" w:space="0" w:color="auto"/>
          </w:divBdr>
        </w:div>
        <w:div w:id="1471089347">
          <w:marLeft w:val="0"/>
          <w:marRight w:val="0"/>
          <w:marTop w:val="0"/>
          <w:marBottom w:val="0"/>
          <w:divBdr>
            <w:top w:val="none" w:sz="0" w:space="0" w:color="auto"/>
            <w:left w:val="none" w:sz="0" w:space="0" w:color="auto"/>
            <w:bottom w:val="none" w:sz="0" w:space="0" w:color="auto"/>
            <w:right w:val="none" w:sz="0" w:space="0" w:color="auto"/>
          </w:divBdr>
        </w:div>
        <w:div w:id="1463378545">
          <w:marLeft w:val="0"/>
          <w:marRight w:val="0"/>
          <w:marTop w:val="0"/>
          <w:marBottom w:val="0"/>
          <w:divBdr>
            <w:top w:val="none" w:sz="0" w:space="0" w:color="auto"/>
            <w:left w:val="none" w:sz="0" w:space="0" w:color="auto"/>
            <w:bottom w:val="none" w:sz="0" w:space="0" w:color="auto"/>
            <w:right w:val="none" w:sz="0" w:space="0" w:color="auto"/>
          </w:divBdr>
        </w:div>
        <w:div w:id="854462132">
          <w:marLeft w:val="0"/>
          <w:marRight w:val="0"/>
          <w:marTop w:val="0"/>
          <w:marBottom w:val="0"/>
          <w:divBdr>
            <w:top w:val="none" w:sz="0" w:space="0" w:color="auto"/>
            <w:left w:val="none" w:sz="0" w:space="0" w:color="auto"/>
            <w:bottom w:val="none" w:sz="0" w:space="0" w:color="auto"/>
            <w:right w:val="none" w:sz="0" w:space="0" w:color="auto"/>
          </w:divBdr>
        </w:div>
        <w:div w:id="442581488">
          <w:marLeft w:val="0"/>
          <w:marRight w:val="0"/>
          <w:marTop w:val="0"/>
          <w:marBottom w:val="0"/>
          <w:divBdr>
            <w:top w:val="none" w:sz="0" w:space="0" w:color="auto"/>
            <w:left w:val="none" w:sz="0" w:space="0" w:color="auto"/>
            <w:bottom w:val="none" w:sz="0" w:space="0" w:color="auto"/>
            <w:right w:val="none" w:sz="0" w:space="0" w:color="auto"/>
          </w:divBdr>
        </w:div>
        <w:div w:id="755057493">
          <w:marLeft w:val="0"/>
          <w:marRight w:val="0"/>
          <w:marTop w:val="0"/>
          <w:marBottom w:val="0"/>
          <w:divBdr>
            <w:top w:val="none" w:sz="0" w:space="0" w:color="auto"/>
            <w:left w:val="none" w:sz="0" w:space="0" w:color="auto"/>
            <w:bottom w:val="none" w:sz="0" w:space="0" w:color="auto"/>
            <w:right w:val="none" w:sz="0" w:space="0" w:color="auto"/>
          </w:divBdr>
        </w:div>
        <w:div w:id="653024198">
          <w:marLeft w:val="0"/>
          <w:marRight w:val="0"/>
          <w:marTop w:val="0"/>
          <w:marBottom w:val="0"/>
          <w:divBdr>
            <w:top w:val="none" w:sz="0" w:space="0" w:color="auto"/>
            <w:left w:val="none" w:sz="0" w:space="0" w:color="auto"/>
            <w:bottom w:val="none" w:sz="0" w:space="0" w:color="auto"/>
            <w:right w:val="none" w:sz="0" w:space="0" w:color="auto"/>
          </w:divBdr>
        </w:div>
        <w:div w:id="1737819950">
          <w:marLeft w:val="0"/>
          <w:marRight w:val="0"/>
          <w:marTop w:val="0"/>
          <w:marBottom w:val="0"/>
          <w:divBdr>
            <w:top w:val="none" w:sz="0" w:space="0" w:color="auto"/>
            <w:left w:val="none" w:sz="0" w:space="0" w:color="auto"/>
            <w:bottom w:val="none" w:sz="0" w:space="0" w:color="auto"/>
            <w:right w:val="none" w:sz="0" w:space="0" w:color="auto"/>
          </w:divBdr>
        </w:div>
        <w:div w:id="2008366562">
          <w:marLeft w:val="0"/>
          <w:marRight w:val="0"/>
          <w:marTop w:val="0"/>
          <w:marBottom w:val="0"/>
          <w:divBdr>
            <w:top w:val="none" w:sz="0" w:space="0" w:color="auto"/>
            <w:left w:val="none" w:sz="0" w:space="0" w:color="auto"/>
            <w:bottom w:val="none" w:sz="0" w:space="0" w:color="auto"/>
            <w:right w:val="none" w:sz="0" w:space="0" w:color="auto"/>
          </w:divBdr>
        </w:div>
        <w:div w:id="428277917">
          <w:marLeft w:val="0"/>
          <w:marRight w:val="0"/>
          <w:marTop w:val="0"/>
          <w:marBottom w:val="0"/>
          <w:divBdr>
            <w:top w:val="none" w:sz="0" w:space="0" w:color="auto"/>
            <w:left w:val="none" w:sz="0" w:space="0" w:color="auto"/>
            <w:bottom w:val="none" w:sz="0" w:space="0" w:color="auto"/>
            <w:right w:val="none" w:sz="0" w:space="0" w:color="auto"/>
          </w:divBdr>
        </w:div>
        <w:div w:id="19940535">
          <w:marLeft w:val="0"/>
          <w:marRight w:val="0"/>
          <w:marTop w:val="0"/>
          <w:marBottom w:val="0"/>
          <w:divBdr>
            <w:top w:val="none" w:sz="0" w:space="0" w:color="auto"/>
            <w:left w:val="none" w:sz="0" w:space="0" w:color="auto"/>
            <w:bottom w:val="none" w:sz="0" w:space="0" w:color="auto"/>
            <w:right w:val="none" w:sz="0" w:space="0" w:color="auto"/>
          </w:divBdr>
        </w:div>
        <w:div w:id="979699024">
          <w:marLeft w:val="0"/>
          <w:marRight w:val="0"/>
          <w:marTop w:val="0"/>
          <w:marBottom w:val="0"/>
          <w:divBdr>
            <w:top w:val="none" w:sz="0" w:space="0" w:color="auto"/>
            <w:left w:val="none" w:sz="0" w:space="0" w:color="auto"/>
            <w:bottom w:val="none" w:sz="0" w:space="0" w:color="auto"/>
            <w:right w:val="none" w:sz="0" w:space="0" w:color="auto"/>
          </w:divBdr>
        </w:div>
        <w:div w:id="1564025464">
          <w:marLeft w:val="0"/>
          <w:marRight w:val="0"/>
          <w:marTop w:val="0"/>
          <w:marBottom w:val="0"/>
          <w:divBdr>
            <w:top w:val="none" w:sz="0" w:space="0" w:color="auto"/>
            <w:left w:val="none" w:sz="0" w:space="0" w:color="auto"/>
            <w:bottom w:val="none" w:sz="0" w:space="0" w:color="auto"/>
            <w:right w:val="none" w:sz="0" w:space="0" w:color="auto"/>
          </w:divBdr>
        </w:div>
        <w:div w:id="1465810194">
          <w:marLeft w:val="0"/>
          <w:marRight w:val="0"/>
          <w:marTop w:val="0"/>
          <w:marBottom w:val="0"/>
          <w:divBdr>
            <w:top w:val="none" w:sz="0" w:space="0" w:color="auto"/>
            <w:left w:val="none" w:sz="0" w:space="0" w:color="auto"/>
            <w:bottom w:val="none" w:sz="0" w:space="0" w:color="auto"/>
            <w:right w:val="none" w:sz="0" w:space="0" w:color="auto"/>
          </w:divBdr>
        </w:div>
        <w:div w:id="1047610164">
          <w:marLeft w:val="0"/>
          <w:marRight w:val="0"/>
          <w:marTop w:val="0"/>
          <w:marBottom w:val="0"/>
          <w:divBdr>
            <w:top w:val="none" w:sz="0" w:space="0" w:color="auto"/>
            <w:left w:val="none" w:sz="0" w:space="0" w:color="auto"/>
            <w:bottom w:val="none" w:sz="0" w:space="0" w:color="auto"/>
            <w:right w:val="none" w:sz="0" w:space="0" w:color="auto"/>
          </w:divBdr>
        </w:div>
        <w:div w:id="822089034">
          <w:marLeft w:val="0"/>
          <w:marRight w:val="0"/>
          <w:marTop w:val="0"/>
          <w:marBottom w:val="0"/>
          <w:divBdr>
            <w:top w:val="none" w:sz="0" w:space="0" w:color="auto"/>
            <w:left w:val="none" w:sz="0" w:space="0" w:color="auto"/>
            <w:bottom w:val="none" w:sz="0" w:space="0" w:color="auto"/>
            <w:right w:val="none" w:sz="0" w:space="0" w:color="auto"/>
          </w:divBdr>
        </w:div>
        <w:div w:id="1436556327">
          <w:marLeft w:val="0"/>
          <w:marRight w:val="0"/>
          <w:marTop w:val="0"/>
          <w:marBottom w:val="0"/>
          <w:divBdr>
            <w:top w:val="none" w:sz="0" w:space="0" w:color="auto"/>
            <w:left w:val="none" w:sz="0" w:space="0" w:color="auto"/>
            <w:bottom w:val="none" w:sz="0" w:space="0" w:color="auto"/>
            <w:right w:val="none" w:sz="0" w:space="0" w:color="auto"/>
          </w:divBdr>
        </w:div>
        <w:div w:id="246110729">
          <w:marLeft w:val="0"/>
          <w:marRight w:val="0"/>
          <w:marTop w:val="0"/>
          <w:marBottom w:val="0"/>
          <w:divBdr>
            <w:top w:val="none" w:sz="0" w:space="0" w:color="auto"/>
            <w:left w:val="none" w:sz="0" w:space="0" w:color="auto"/>
            <w:bottom w:val="none" w:sz="0" w:space="0" w:color="auto"/>
            <w:right w:val="none" w:sz="0" w:space="0" w:color="auto"/>
          </w:divBdr>
        </w:div>
        <w:div w:id="566493738">
          <w:marLeft w:val="0"/>
          <w:marRight w:val="0"/>
          <w:marTop w:val="0"/>
          <w:marBottom w:val="0"/>
          <w:divBdr>
            <w:top w:val="none" w:sz="0" w:space="0" w:color="auto"/>
            <w:left w:val="none" w:sz="0" w:space="0" w:color="auto"/>
            <w:bottom w:val="none" w:sz="0" w:space="0" w:color="auto"/>
            <w:right w:val="none" w:sz="0" w:space="0" w:color="auto"/>
          </w:divBdr>
        </w:div>
        <w:div w:id="546912200">
          <w:marLeft w:val="0"/>
          <w:marRight w:val="0"/>
          <w:marTop w:val="0"/>
          <w:marBottom w:val="0"/>
          <w:divBdr>
            <w:top w:val="none" w:sz="0" w:space="0" w:color="auto"/>
            <w:left w:val="none" w:sz="0" w:space="0" w:color="auto"/>
            <w:bottom w:val="none" w:sz="0" w:space="0" w:color="auto"/>
            <w:right w:val="none" w:sz="0" w:space="0" w:color="auto"/>
          </w:divBdr>
        </w:div>
        <w:div w:id="460809330">
          <w:marLeft w:val="0"/>
          <w:marRight w:val="0"/>
          <w:marTop w:val="0"/>
          <w:marBottom w:val="0"/>
          <w:divBdr>
            <w:top w:val="none" w:sz="0" w:space="0" w:color="auto"/>
            <w:left w:val="none" w:sz="0" w:space="0" w:color="auto"/>
            <w:bottom w:val="none" w:sz="0" w:space="0" w:color="auto"/>
            <w:right w:val="none" w:sz="0" w:space="0" w:color="auto"/>
          </w:divBdr>
        </w:div>
        <w:div w:id="293759705">
          <w:marLeft w:val="0"/>
          <w:marRight w:val="0"/>
          <w:marTop w:val="0"/>
          <w:marBottom w:val="0"/>
          <w:divBdr>
            <w:top w:val="none" w:sz="0" w:space="0" w:color="auto"/>
            <w:left w:val="none" w:sz="0" w:space="0" w:color="auto"/>
            <w:bottom w:val="none" w:sz="0" w:space="0" w:color="auto"/>
            <w:right w:val="none" w:sz="0" w:space="0" w:color="auto"/>
          </w:divBdr>
        </w:div>
        <w:div w:id="558252761">
          <w:marLeft w:val="0"/>
          <w:marRight w:val="0"/>
          <w:marTop w:val="0"/>
          <w:marBottom w:val="0"/>
          <w:divBdr>
            <w:top w:val="none" w:sz="0" w:space="0" w:color="auto"/>
            <w:left w:val="none" w:sz="0" w:space="0" w:color="auto"/>
            <w:bottom w:val="none" w:sz="0" w:space="0" w:color="auto"/>
            <w:right w:val="none" w:sz="0" w:space="0" w:color="auto"/>
          </w:divBdr>
        </w:div>
        <w:div w:id="323092718">
          <w:marLeft w:val="0"/>
          <w:marRight w:val="0"/>
          <w:marTop w:val="0"/>
          <w:marBottom w:val="0"/>
          <w:divBdr>
            <w:top w:val="none" w:sz="0" w:space="0" w:color="auto"/>
            <w:left w:val="none" w:sz="0" w:space="0" w:color="auto"/>
            <w:bottom w:val="none" w:sz="0" w:space="0" w:color="auto"/>
            <w:right w:val="none" w:sz="0" w:space="0" w:color="auto"/>
          </w:divBdr>
        </w:div>
        <w:div w:id="1047491425">
          <w:marLeft w:val="0"/>
          <w:marRight w:val="0"/>
          <w:marTop w:val="0"/>
          <w:marBottom w:val="0"/>
          <w:divBdr>
            <w:top w:val="none" w:sz="0" w:space="0" w:color="auto"/>
            <w:left w:val="none" w:sz="0" w:space="0" w:color="auto"/>
            <w:bottom w:val="none" w:sz="0" w:space="0" w:color="auto"/>
            <w:right w:val="none" w:sz="0" w:space="0" w:color="auto"/>
          </w:divBdr>
        </w:div>
        <w:div w:id="187719006">
          <w:marLeft w:val="0"/>
          <w:marRight w:val="0"/>
          <w:marTop w:val="0"/>
          <w:marBottom w:val="0"/>
          <w:divBdr>
            <w:top w:val="none" w:sz="0" w:space="0" w:color="auto"/>
            <w:left w:val="none" w:sz="0" w:space="0" w:color="auto"/>
            <w:bottom w:val="none" w:sz="0" w:space="0" w:color="auto"/>
            <w:right w:val="none" w:sz="0" w:space="0" w:color="auto"/>
          </w:divBdr>
        </w:div>
        <w:div w:id="1941403087">
          <w:marLeft w:val="0"/>
          <w:marRight w:val="0"/>
          <w:marTop w:val="0"/>
          <w:marBottom w:val="0"/>
          <w:divBdr>
            <w:top w:val="none" w:sz="0" w:space="0" w:color="auto"/>
            <w:left w:val="none" w:sz="0" w:space="0" w:color="auto"/>
            <w:bottom w:val="none" w:sz="0" w:space="0" w:color="auto"/>
            <w:right w:val="none" w:sz="0" w:space="0" w:color="auto"/>
          </w:divBdr>
        </w:div>
        <w:div w:id="958688009">
          <w:marLeft w:val="0"/>
          <w:marRight w:val="0"/>
          <w:marTop w:val="0"/>
          <w:marBottom w:val="0"/>
          <w:divBdr>
            <w:top w:val="none" w:sz="0" w:space="0" w:color="auto"/>
            <w:left w:val="none" w:sz="0" w:space="0" w:color="auto"/>
            <w:bottom w:val="none" w:sz="0" w:space="0" w:color="auto"/>
            <w:right w:val="none" w:sz="0" w:space="0" w:color="auto"/>
          </w:divBdr>
        </w:div>
        <w:div w:id="1559050496">
          <w:marLeft w:val="0"/>
          <w:marRight w:val="0"/>
          <w:marTop w:val="0"/>
          <w:marBottom w:val="0"/>
          <w:divBdr>
            <w:top w:val="none" w:sz="0" w:space="0" w:color="auto"/>
            <w:left w:val="none" w:sz="0" w:space="0" w:color="auto"/>
            <w:bottom w:val="none" w:sz="0" w:space="0" w:color="auto"/>
            <w:right w:val="none" w:sz="0" w:space="0" w:color="auto"/>
          </w:divBdr>
        </w:div>
        <w:div w:id="1151557256">
          <w:marLeft w:val="0"/>
          <w:marRight w:val="0"/>
          <w:marTop w:val="0"/>
          <w:marBottom w:val="0"/>
          <w:divBdr>
            <w:top w:val="none" w:sz="0" w:space="0" w:color="auto"/>
            <w:left w:val="none" w:sz="0" w:space="0" w:color="auto"/>
            <w:bottom w:val="none" w:sz="0" w:space="0" w:color="auto"/>
            <w:right w:val="none" w:sz="0" w:space="0" w:color="auto"/>
          </w:divBdr>
        </w:div>
        <w:div w:id="934938584">
          <w:marLeft w:val="0"/>
          <w:marRight w:val="0"/>
          <w:marTop w:val="0"/>
          <w:marBottom w:val="0"/>
          <w:divBdr>
            <w:top w:val="none" w:sz="0" w:space="0" w:color="auto"/>
            <w:left w:val="none" w:sz="0" w:space="0" w:color="auto"/>
            <w:bottom w:val="none" w:sz="0" w:space="0" w:color="auto"/>
            <w:right w:val="none" w:sz="0" w:space="0" w:color="auto"/>
          </w:divBdr>
        </w:div>
        <w:div w:id="1980959561">
          <w:marLeft w:val="0"/>
          <w:marRight w:val="0"/>
          <w:marTop w:val="0"/>
          <w:marBottom w:val="0"/>
          <w:divBdr>
            <w:top w:val="none" w:sz="0" w:space="0" w:color="auto"/>
            <w:left w:val="none" w:sz="0" w:space="0" w:color="auto"/>
            <w:bottom w:val="none" w:sz="0" w:space="0" w:color="auto"/>
            <w:right w:val="none" w:sz="0" w:space="0" w:color="auto"/>
          </w:divBdr>
        </w:div>
        <w:div w:id="1931691652">
          <w:marLeft w:val="0"/>
          <w:marRight w:val="0"/>
          <w:marTop w:val="0"/>
          <w:marBottom w:val="0"/>
          <w:divBdr>
            <w:top w:val="none" w:sz="0" w:space="0" w:color="auto"/>
            <w:left w:val="none" w:sz="0" w:space="0" w:color="auto"/>
            <w:bottom w:val="none" w:sz="0" w:space="0" w:color="auto"/>
            <w:right w:val="none" w:sz="0" w:space="0" w:color="auto"/>
          </w:divBdr>
        </w:div>
        <w:div w:id="1623068997">
          <w:marLeft w:val="0"/>
          <w:marRight w:val="0"/>
          <w:marTop w:val="0"/>
          <w:marBottom w:val="0"/>
          <w:divBdr>
            <w:top w:val="none" w:sz="0" w:space="0" w:color="auto"/>
            <w:left w:val="none" w:sz="0" w:space="0" w:color="auto"/>
            <w:bottom w:val="none" w:sz="0" w:space="0" w:color="auto"/>
            <w:right w:val="none" w:sz="0" w:space="0" w:color="auto"/>
          </w:divBdr>
        </w:div>
        <w:div w:id="48576077">
          <w:marLeft w:val="0"/>
          <w:marRight w:val="0"/>
          <w:marTop w:val="0"/>
          <w:marBottom w:val="0"/>
          <w:divBdr>
            <w:top w:val="none" w:sz="0" w:space="0" w:color="auto"/>
            <w:left w:val="none" w:sz="0" w:space="0" w:color="auto"/>
            <w:bottom w:val="none" w:sz="0" w:space="0" w:color="auto"/>
            <w:right w:val="none" w:sz="0" w:space="0" w:color="auto"/>
          </w:divBdr>
        </w:div>
        <w:div w:id="1096445476">
          <w:marLeft w:val="0"/>
          <w:marRight w:val="0"/>
          <w:marTop w:val="0"/>
          <w:marBottom w:val="0"/>
          <w:divBdr>
            <w:top w:val="none" w:sz="0" w:space="0" w:color="auto"/>
            <w:left w:val="none" w:sz="0" w:space="0" w:color="auto"/>
            <w:bottom w:val="none" w:sz="0" w:space="0" w:color="auto"/>
            <w:right w:val="none" w:sz="0" w:space="0" w:color="auto"/>
          </w:divBdr>
        </w:div>
        <w:div w:id="57366113">
          <w:marLeft w:val="0"/>
          <w:marRight w:val="0"/>
          <w:marTop w:val="0"/>
          <w:marBottom w:val="0"/>
          <w:divBdr>
            <w:top w:val="none" w:sz="0" w:space="0" w:color="auto"/>
            <w:left w:val="none" w:sz="0" w:space="0" w:color="auto"/>
            <w:bottom w:val="none" w:sz="0" w:space="0" w:color="auto"/>
            <w:right w:val="none" w:sz="0" w:space="0" w:color="auto"/>
          </w:divBdr>
        </w:div>
        <w:div w:id="1595241239">
          <w:marLeft w:val="0"/>
          <w:marRight w:val="0"/>
          <w:marTop w:val="0"/>
          <w:marBottom w:val="0"/>
          <w:divBdr>
            <w:top w:val="none" w:sz="0" w:space="0" w:color="auto"/>
            <w:left w:val="none" w:sz="0" w:space="0" w:color="auto"/>
            <w:bottom w:val="none" w:sz="0" w:space="0" w:color="auto"/>
            <w:right w:val="none" w:sz="0" w:space="0" w:color="auto"/>
          </w:divBdr>
        </w:div>
        <w:div w:id="1832405977">
          <w:marLeft w:val="0"/>
          <w:marRight w:val="0"/>
          <w:marTop w:val="0"/>
          <w:marBottom w:val="0"/>
          <w:divBdr>
            <w:top w:val="none" w:sz="0" w:space="0" w:color="auto"/>
            <w:left w:val="none" w:sz="0" w:space="0" w:color="auto"/>
            <w:bottom w:val="none" w:sz="0" w:space="0" w:color="auto"/>
            <w:right w:val="none" w:sz="0" w:space="0" w:color="auto"/>
          </w:divBdr>
        </w:div>
        <w:div w:id="1367026857">
          <w:marLeft w:val="0"/>
          <w:marRight w:val="0"/>
          <w:marTop w:val="0"/>
          <w:marBottom w:val="0"/>
          <w:divBdr>
            <w:top w:val="none" w:sz="0" w:space="0" w:color="auto"/>
            <w:left w:val="none" w:sz="0" w:space="0" w:color="auto"/>
            <w:bottom w:val="none" w:sz="0" w:space="0" w:color="auto"/>
            <w:right w:val="none" w:sz="0" w:space="0" w:color="auto"/>
          </w:divBdr>
        </w:div>
        <w:div w:id="1513374275">
          <w:marLeft w:val="0"/>
          <w:marRight w:val="0"/>
          <w:marTop w:val="0"/>
          <w:marBottom w:val="0"/>
          <w:divBdr>
            <w:top w:val="none" w:sz="0" w:space="0" w:color="auto"/>
            <w:left w:val="none" w:sz="0" w:space="0" w:color="auto"/>
            <w:bottom w:val="none" w:sz="0" w:space="0" w:color="auto"/>
            <w:right w:val="none" w:sz="0" w:space="0" w:color="auto"/>
          </w:divBdr>
        </w:div>
        <w:div w:id="299728838">
          <w:marLeft w:val="0"/>
          <w:marRight w:val="0"/>
          <w:marTop w:val="0"/>
          <w:marBottom w:val="0"/>
          <w:divBdr>
            <w:top w:val="none" w:sz="0" w:space="0" w:color="auto"/>
            <w:left w:val="none" w:sz="0" w:space="0" w:color="auto"/>
            <w:bottom w:val="none" w:sz="0" w:space="0" w:color="auto"/>
            <w:right w:val="none" w:sz="0" w:space="0" w:color="auto"/>
          </w:divBdr>
        </w:div>
        <w:div w:id="10378517">
          <w:marLeft w:val="0"/>
          <w:marRight w:val="0"/>
          <w:marTop w:val="0"/>
          <w:marBottom w:val="0"/>
          <w:divBdr>
            <w:top w:val="none" w:sz="0" w:space="0" w:color="auto"/>
            <w:left w:val="none" w:sz="0" w:space="0" w:color="auto"/>
            <w:bottom w:val="none" w:sz="0" w:space="0" w:color="auto"/>
            <w:right w:val="none" w:sz="0" w:space="0" w:color="auto"/>
          </w:divBdr>
        </w:div>
        <w:div w:id="350302154">
          <w:marLeft w:val="0"/>
          <w:marRight w:val="0"/>
          <w:marTop w:val="0"/>
          <w:marBottom w:val="0"/>
          <w:divBdr>
            <w:top w:val="none" w:sz="0" w:space="0" w:color="auto"/>
            <w:left w:val="none" w:sz="0" w:space="0" w:color="auto"/>
            <w:bottom w:val="none" w:sz="0" w:space="0" w:color="auto"/>
            <w:right w:val="none" w:sz="0" w:space="0" w:color="auto"/>
          </w:divBdr>
        </w:div>
        <w:div w:id="1923292805">
          <w:marLeft w:val="0"/>
          <w:marRight w:val="0"/>
          <w:marTop w:val="0"/>
          <w:marBottom w:val="0"/>
          <w:divBdr>
            <w:top w:val="none" w:sz="0" w:space="0" w:color="auto"/>
            <w:left w:val="none" w:sz="0" w:space="0" w:color="auto"/>
            <w:bottom w:val="none" w:sz="0" w:space="0" w:color="auto"/>
            <w:right w:val="none" w:sz="0" w:space="0" w:color="auto"/>
          </w:divBdr>
        </w:div>
        <w:div w:id="1691368860">
          <w:marLeft w:val="0"/>
          <w:marRight w:val="0"/>
          <w:marTop w:val="0"/>
          <w:marBottom w:val="0"/>
          <w:divBdr>
            <w:top w:val="none" w:sz="0" w:space="0" w:color="auto"/>
            <w:left w:val="none" w:sz="0" w:space="0" w:color="auto"/>
            <w:bottom w:val="none" w:sz="0" w:space="0" w:color="auto"/>
            <w:right w:val="none" w:sz="0" w:space="0" w:color="auto"/>
          </w:divBdr>
        </w:div>
        <w:div w:id="730427739">
          <w:marLeft w:val="0"/>
          <w:marRight w:val="0"/>
          <w:marTop w:val="0"/>
          <w:marBottom w:val="0"/>
          <w:divBdr>
            <w:top w:val="none" w:sz="0" w:space="0" w:color="auto"/>
            <w:left w:val="none" w:sz="0" w:space="0" w:color="auto"/>
            <w:bottom w:val="none" w:sz="0" w:space="0" w:color="auto"/>
            <w:right w:val="none" w:sz="0" w:space="0" w:color="auto"/>
          </w:divBdr>
        </w:div>
        <w:div w:id="1638753523">
          <w:marLeft w:val="0"/>
          <w:marRight w:val="0"/>
          <w:marTop w:val="0"/>
          <w:marBottom w:val="0"/>
          <w:divBdr>
            <w:top w:val="none" w:sz="0" w:space="0" w:color="auto"/>
            <w:left w:val="none" w:sz="0" w:space="0" w:color="auto"/>
            <w:bottom w:val="none" w:sz="0" w:space="0" w:color="auto"/>
            <w:right w:val="none" w:sz="0" w:space="0" w:color="auto"/>
          </w:divBdr>
        </w:div>
        <w:div w:id="1560553939">
          <w:marLeft w:val="0"/>
          <w:marRight w:val="0"/>
          <w:marTop w:val="0"/>
          <w:marBottom w:val="0"/>
          <w:divBdr>
            <w:top w:val="none" w:sz="0" w:space="0" w:color="auto"/>
            <w:left w:val="none" w:sz="0" w:space="0" w:color="auto"/>
            <w:bottom w:val="none" w:sz="0" w:space="0" w:color="auto"/>
            <w:right w:val="none" w:sz="0" w:space="0" w:color="auto"/>
          </w:divBdr>
        </w:div>
        <w:div w:id="131755505">
          <w:marLeft w:val="0"/>
          <w:marRight w:val="0"/>
          <w:marTop w:val="0"/>
          <w:marBottom w:val="0"/>
          <w:divBdr>
            <w:top w:val="none" w:sz="0" w:space="0" w:color="auto"/>
            <w:left w:val="none" w:sz="0" w:space="0" w:color="auto"/>
            <w:bottom w:val="none" w:sz="0" w:space="0" w:color="auto"/>
            <w:right w:val="none" w:sz="0" w:space="0" w:color="auto"/>
          </w:divBdr>
        </w:div>
        <w:div w:id="1542398135">
          <w:marLeft w:val="0"/>
          <w:marRight w:val="0"/>
          <w:marTop w:val="0"/>
          <w:marBottom w:val="0"/>
          <w:divBdr>
            <w:top w:val="none" w:sz="0" w:space="0" w:color="auto"/>
            <w:left w:val="none" w:sz="0" w:space="0" w:color="auto"/>
            <w:bottom w:val="none" w:sz="0" w:space="0" w:color="auto"/>
            <w:right w:val="none" w:sz="0" w:space="0" w:color="auto"/>
          </w:divBdr>
        </w:div>
        <w:div w:id="198860251">
          <w:marLeft w:val="0"/>
          <w:marRight w:val="0"/>
          <w:marTop w:val="0"/>
          <w:marBottom w:val="0"/>
          <w:divBdr>
            <w:top w:val="none" w:sz="0" w:space="0" w:color="auto"/>
            <w:left w:val="none" w:sz="0" w:space="0" w:color="auto"/>
            <w:bottom w:val="none" w:sz="0" w:space="0" w:color="auto"/>
            <w:right w:val="none" w:sz="0" w:space="0" w:color="auto"/>
          </w:divBdr>
        </w:div>
        <w:div w:id="920914834">
          <w:marLeft w:val="0"/>
          <w:marRight w:val="0"/>
          <w:marTop w:val="0"/>
          <w:marBottom w:val="0"/>
          <w:divBdr>
            <w:top w:val="none" w:sz="0" w:space="0" w:color="auto"/>
            <w:left w:val="none" w:sz="0" w:space="0" w:color="auto"/>
            <w:bottom w:val="none" w:sz="0" w:space="0" w:color="auto"/>
            <w:right w:val="none" w:sz="0" w:space="0" w:color="auto"/>
          </w:divBdr>
        </w:div>
        <w:div w:id="1791974413">
          <w:marLeft w:val="0"/>
          <w:marRight w:val="0"/>
          <w:marTop w:val="0"/>
          <w:marBottom w:val="0"/>
          <w:divBdr>
            <w:top w:val="none" w:sz="0" w:space="0" w:color="auto"/>
            <w:left w:val="none" w:sz="0" w:space="0" w:color="auto"/>
            <w:bottom w:val="none" w:sz="0" w:space="0" w:color="auto"/>
            <w:right w:val="none" w:sz="0" w:space="0" w:color="auto"/>
          </w:divBdr>
        </w:div>
        <w:div w:id="272520254">
          <w:marLeft w:val="0"/>
          <w:marRight w:val="0"/>
          <w:marTop w:val="0"/>
          <w:marBottom w:val="0"/>
          <w:divBdr>
            <w:top w:val="none" w:sz="0" w:space="0" w:color="auto"/>
            <w:left w:val="none" w:sz="0" w:space="0" w:color="auto"/>
            <w:bottom w:val="none" w:sz="0" w:space="0" w:color="auto"/>
            <w:right w:val="none" w:sz="0" w:space="0" w:color="auto"/>
          </w:divBdr>
        </w:div>
        <w:div w:id="2130277399">
          <w:marLeft w:val="0"/>
          <w:marRight w:val="0"/>
          <w:marTop w:val="0"/>
          <w:marBottom w:val="0"/>
          <w:divBdr>
            <w:top w:val="none" w:sz="0" w:space="0" w:color="auto"/>
            <w:left w:val="none" w:sz="0" w:space="0" w:color="auto"/>
            <w:bottom w:val="none" w:sz="0" w:space="0" w:color="auto"/>
            <w:right w:val="none" w:sz="0" w:space="0" w:color="auto"/>
          </w:divBdr>
        </w:div>
        <w:div w:id="1224632792">
          <w:marLeft w:val="0"/>
          <w:marRight w:val="0"/>
          <w:marTop w:val="0"/>
          <w:marBottom w:val="0"/>
          <w:divBdr>
            <w:top w:val="none" w:sz="0" w:space="0" w:color="auto"/>
            <w:left w:val="none" w:sz="0" w:space="0" w:color="auto"/>
            <w:bottom w:val="none" w:sz="0" w:space="0" w:color="auto"/>
            <w:right w:val="none" w:sz="0" w:space="0" w:color="auto"/>
          </w:divBdr>
        </w:div>
        <w:div w:id="859666625">
          <w:marLeft w:val="0"/>
          <w:marRight w:val="0"/>
          <w:marTop w:val="0"/>
          <w:marBottom w:val="0"/>
          <w:divBdr>
            <w:top w:val="none" w:sz="0" w:space="0" w:color="auto"/>
            <w:left w:val="none" w:sz="0" w:space="0" w:color="auto"/>
            <w:bottom w:val="none" w:sz="0" w:space="0" w:color="auto"/>
            <w:right w:val="none" w:sz="0" w:space="0" w:color="auto"/>
          </w:divBdr>
        </w:div>
        <w:div w:id="706031977">
          <w:marLeft w:val="0"/>
          <w:marRight w:val="0"/>
          <w:marTop w:val="0"/>
          <w:marBottom w:val="0"/>
          <w:divBdr>
            <w:top w:val="none" w:sz="0" w:space="0" w:color="auto"/>
            <w:left w:val="none" w:sz="0" w:space="0" w:color="auto"/>
            <w:bottom w:val="none" w:sz="0" w:space="0" w:color="auto"/>
            <w:right w:val="none" w:sz="0" w:space="0" w:color="auto"/>
          </w:divBdr>
        </w:div>
        <w:div w:id="432552925">
          <w:marLeft w:val="0"/>
          <w:marRight w:val="0"/>
          <w:marTop w:val="0"/>
          <w:marBottom w:val="0"/>
          <w:divBdr>
            <w:top w:val="none" w:sz="0" w:space="0" w:color="auto"/>
            <w:left w:val="none" w:sz="0" w:space="0" w:color="auto"/>
            <w:bottom w:val="none" w:sz="0" w:space="0" w:color="auto"/>
            <w:right w:val="none" w:sz="0" w:space="0" w:color="auto"/>
          </w:divBdr>
        </w:div>
        <w:div w:id="920913776">
          <w:marLeft w:val="0"/>
          <w:marRight w:val="0"/>
          <w:marTop w:val="0"/>
          <w:marBottom w:val="0"/>
          <w:divBdr>
            <w:top w:val="none" w:sz="0" w:space="0" w:color="auto"/>
            <w:left w:val="none" w:sz="0" w:space="0" w:color="auto"/>
            <w:bottom w:val="none" w:sz="0" w:space="0" w:color="auto"/>
            <w:right w:val="none" w:sz="0" w:space="0" w:color="auto"/>
          </w:divBdr>
        </w:div>
        <w:div w:id="1748110891">
          <w:marLeft w:val="0"/>
          <w:marRight w:val="0"/>
          <w:marTop w:val="0"/>
          <w:marBottom w:val="0"/>
          <w:divBdr>
            <w:top w:val="none" w:sz="0" w:space="0" w:color="auto"/>
            <w:left w:val="none" w:sz="0" w:space="0" w:color="auto"/>
            <w:bottom w:val="none" w:sz="0" w:space="0" w:color="auto"/>
            <w:right w:val="none" w:sz="0" w:space="0" w:color="auto"/>
          </w:divBdr>
        </w:div>
        <w:div w:id="103891711">
          <w:marLeft w:val="0"/>
          <w:marRight w:val="0"/>
          <w:marTop w:val="0"/>
          <w:marBottom w:val="0"/>
          <w:divBdr>
            <w:top w:val="none" w:sz="0" w:space="0" w:color="auto"/>
            <w:left w:val="none" w:sz="0" w:space="0" w:color="auto"/>
            <w:bottom w:val="none" w:sz="0" w:space="0" w:color="auto"/>
            <w:right w:val="none" w:sz="0" w:space="0" w:color="auto"/>
          </w:divBdr>
        </w:div>
        <w:div w:id="1066145041">
          <w:marLeft w:val="0"/>
          <w:marRight w:val="0"/>
          <w:marTop w:val="0"/>
          <w:marBottom w:val="0"/>
          <w:divBdr>
            <w:top w:val="none" w:sz="0" w:space="0" w:color="auto"/>
            <w:left w:val="none" w:sz="0" w:space="0" w:color="auto"/>
            <w:bottom w:val="none" w:sz="0" w:space="0" w:color="auto"/>
            <w:right w:val="none" w:sz="0" w:space="0" w:color="auto"/>
          </w:divBdr>
        </w:div>
        <w:div w:id="1124542887">
          <w:marLeft w:val="0"/>
          <w:marRight w:val="0"/>
          <w:marTop w:val="0"/>
          <w:marBottom w:val="0"/>
          <w:divBdr>
            <w:top w:val="none" w:sz="0" w:space="0" w:color="auto"/>
            <w:left w:val="none" w:sz="0" w:space="0" w:color="auto"/>
            <w:bottom w:val="none" w:sz="0" w:space="0" w:color="auto"/>
            <w:right w:val="none" w:sz="0" w:space="0" w:color="auto"/>
          </w:divBdr>
        </w:div>
        <w:div w:id="16466138">
          <w:marLeft w:val="0"/>
          <w:marRight w:val="0"/>
          <w:marTop w:val="0"/>
          <w:marBottom w:val="0"/>
          <w:divBdr>
            <w:top w:val="none" w:sz="0" w:space="0" w:color="auto"/>
            <w:left w:val="none" w:sz="0" w:space="0" w:color="auto"/>
            <w:bottom w:val="none" w:sz="0" w:space="0" w:color="auto"/>
            <w:right w:val="none" w:sz="0" w:space="0" w:color="auto"/>
          </w:divBdr>
        </w:div>
        <w:div w:id="321852965">
          <w:marLeft w:val="0"/>
          <w:marRight w:val="0"/>
          <w:marTop w:val="0"/>
          <w:marBottom w:val="0"/>
          <w:divBdr>
            <w:top w:val="none" w:sz="0" w:space="0" w:color="auto"/>
            <w:left w:val="none" w:sz="0" w:space="0" w:color="auto"/>
            <w:bottom w:val="none" w:sz="0" w:space="0" w:color="auto"/>
            <w:right w:val="none" w:sz="0" w:space="0" w:color="auto"/>
          </w:divBdr>
        </w:div>
        <w:div w:id="696152753">
          <w:marLeft w:val="0"/>
          <w:marRight w:val="0"/>
          <w:marTop w:val="0"/>
          <w:marBottom w:val="0"/>
          <w:divBdr>
            <w:top w:val="none" w:sz="0" w:space="0" w:color="auto"/>
            <w:left w:val="none" w:sz="0" w:space="0" w:color="auto"/>
            <w:bottom w:val="none" w:sz="0" w:space="0" w:color="auto"/>
            <w:right w:val="none" w:sz="0" w:space="0" w:color="auto"/>
          </w:divBdr>
        </w:div>
        <w:div w:id="241915589">
          <w:marLeft w:val="0"/>
          <w:marRight w:val="0"/>
          <w:marTop w:val="0"/>
          <w:marBottom w:val="0"/>
          <w:divBdr>
            <w:top w:val="none" w:sz="0" w:space="0" w:color="auto"/>
            <w:left w:val="none" w:sz="0" w:space="0" w:color="auto"/>
            <w:bottom w:val="none" w:sz="0" w:space="0" w:color="auto"/>
            <w:right w:val="none" w:sz="0" w:space="0" w:color="auto"/>
          </w:divBdr>
        </w:div>
        <w:div w:id="2011372970">
          <w:marLeft w:val="0"/>
          <w:marRight w:val="0"/>
          <w:marTop w:val="0"/>
          <w:marBottom w:val="0"/>
          <w:divBdr>
            <w:top w:val="none" w:sz="0" w:space="0" w:color="auto"/>
            <w:left w:val="none" w:sz="0" w:space="0" w:color="auto"/>
            <w:bottom w:val="none" w:sz="0" w:space="0" w:color="auto"/>
            <w:right w:val="none" w:sz="0" w:space="0" w:color="auto"/>
          </w:divBdr>
        </w:div>
        <w:div w:id="180356881">
          <w:marLeft w:val="0"/>
          <w:marRight w:val="0"/>
          <w:marTop w:val="0"/>
          <w:marBottom w:val="0"/>
          <w:divBdr>
            <w:top w:val="none" w:sz="0" w:space="0" w:color="auto"/>
            <w:left w:val="none" w:sz="0" w:space="0" w:color="auto"/>
            <w:bottom w:val="none" w:sz="0" w:space="0" w:color="auto"/>
            <w:right w:val="none" w:sz="0" w:space="0" w:color="auto"/>
          </w:divBdr>
        </w:div>
        <w:div w:id="554396928">
          <w:marLeft w:val="0"/>
          <w:marRight w:val="0"/>
          <w:marTop w:val="0"/>
          <w:marBottom w:val="0"/>
          <w:divBdr>
            <w:top w:val="none" w:sz="0" w:space="0" w:color="auto"/>
            <w:left w:val="none" w:sz="0" w:space="0" w:color="auto"/>
            <w:bottom w:val="none" w:sz="0" w:space="0" w:color="auto"/>
            <w:right w:val="none" w:sz="0" w:space="0" w:color="auto"/>
          </w:divBdr>
        </w:div>
        <w:div w:id="811364083">
          <w:marLeft w:val="0"/>
          <w:marRight w:val="0"/>
          <w:marTop w:val="0"/>
          <w:marBottom w:val="0"/>
          <w:divBdr>
            <w:top w:val="none" w:sz="0" w:space="0" w:color="auto"/>
            <w:left w:val="none" w:sz="0" w:space="0" w:color="auto"/>
            <w:bottom w:val="none" w:sz="0" w:space="0" w:color="auto"/>
            <w:right w:val="none" w:sz="0" w:space="0" w:color="auto"/>
          </w:divBdr>
        </w:div>
        <w:div w:id="2060980745">
          <w:marLeft w:val="0"/>
          <w:marRight w:val="0"/>
          <w:marTop w:val="0"/>
          <w:marBottom w:val="0"/>
          <w:divBdr>
            <w:top w:val="none" w:sz="0" w:space="0" w:color="auto"/>
            <w:left w:val="none" w:sz="0" w:space="0" w:color="auto"/>
            <w:bottom w:val="none" w:sz="0" w:space="0" w:color="auto"/>
            <w:right w:val="none" w:sz="0" w:space="0" w:color="auto"/>
          </w:divBdr>
        </w:div>
        <w:div w:id="29303456">
          <w:marLeft w:val="0"/>
          <w:marRight w:val="0"/>
          <w:marTop w:val="0"/>
          <w:marBottom w:val="0"/>
          <w:divBdr>
            <w:top w:val="none" w:sz="0" w:space="0" w:color="auto"/>
            <w:left w:val="none" w:sz="0" w:space="0" w:color="auto"/>
            <w:bottom w:val="none" w:sz="0" w:space="0" w:color="auto"/>
            <w:right w:val="none" w:sz="0" w:space="0" w:color="auto"/>
          </w:divBdr>
        </w:div>
        <w:div w:id="1486582738">
          <w:marLeft w:val="0"/>
          <w:marRight w:val="0"/>
          <w:marTop w:val="0"/>
          <w:marBottom w:val="0"/>
          <w:divBdr>
            <w:top w:val="none" w:sz="0" w:space="0" w:color="auto"/>
            <w:left w:val="none" w:sz="0" w:space="0" w:color="auto"/>
            <w:bottom w:val="none" w:sz="0" w:space="0" w:color="auto"/>
            <w:right w:val="none" w:sz="0" w:space="0" w:color="auto"/>
          </w:divBdr>
        </w:div>
        <w:div w:id="1852334765">
          <w:marLeft w:val="0"/>
          <w:marRight w:val="0"/>
          <w:marTop w:val="0"/>
          <w:marBottom w:val="0"/>
          <w:divBdr>
            <w:top w:val="none" w:sz="0" w:space="0" w:color="auto"/>
            <w:left w:val="none" w:sz="0" w:space="0" w:color="auto"/>
            <w:bottom w:val="none" w:sz="0" w:space="0" w:color="auto"/>
            <w:right w:val="none" w:sz="0" w:space="0" w:color="auto"/>
          </w:divBdr>
        </w:div>
        <w:div w:id="638265618">
          <w:marLeft w:val="0"/>
          <w:marRight w:val="0"/>
          <w:marTop w:val="0"/>
          <w:marBottom w:val="0"/>
          <w:divBdr>
            <w:top w:val="none" w:sz="0" w:space="0" w:color="auto"/>
            <w:left w:val="none" w:sz="0" w:space="0" w:color="auto"/>
            <w:bottom w:val="none" w:sz="0" w:space="0" w:color="auto"/>
            <w:right w:val="none" w:sz="0" w:space="0" w:color="auto"/>
          </w:divBdr>
        </w:div>
        <w:div w:id="952328397">
          <w:marLeft w:val="0"/>
          <w:marRight w:val="0"/>
          <w:marTop w:val="0"/>
          <w:marBottom w:val="0"/>
          <w:divBdr>
            <w:top w:val="none" w:sz="0" w:space="0" w:color="auto"/>
            <w:left w:val="none" w:sz="0" w:space="0" w:color="auto"/>
            <w:bottom w:val="none" w:sz="0" w:space="0" w:color="auto"/>
            <w:right w:val="none" w:sz="0" w:space="0" w:color="auto"/>
          </w:divBdr>
        </w:div>
        <w:div w:id="806356343">
          <w:marLeft w:val="0"/>
          <w:marRight w:val="0"/>
          <w:marTop w:val="0"/>
          <w:marBottom w:val="0"/>
          <w:divBdr>
            <w:top w:val="none" w:sz="0" w:space="0" w:color="auto"/>
            <w:left w:val="none" w:sz="0" w:space="0" w:color="auto"/>
            <w:bottom w:val="none" w:sz="0" w:space="0" w:color="auto"/>
            <w:right w:val="none" w:sz="0" w:space="0" w:color="auto"/>
          </w:divBdr>
        </w:div>
        <w:div w:id="720594861">
          <w:marLeft w:val="0"/>
          <w:marRight w:val="0"/>
          <w:marTop w:val="0"/>
          <w:marBottom w:val="0"/>
          <w:divBdr>
            <w:top w:val="none" w:sz="0" w:space="0" w:color="auto"/>
            <w:left w:val="none" w:sz="0" w:space="0" w:color="auto"/>
            <w:bottom w:val="none" w:sz="0" w:space="0" w:color="auto"/>
            <w:right w:val="none" w:sz="0" w:space="0" w:color="auto"/>
          </w:divBdr>
        </w:div>
        <w:div w:id="1877891062">
          <w:marLeft w:val="0"/>
          <w:marRight w:val="0"/>
          <w:marTop w:val="0"/>
          <w:marBottom w:val="0"/>
          <w:divBdr>
            <w:top w:val="none" w:sz="0" w:space="0" w:color="auto"/>
            <w:left w:val="none" w:sz="0" w:space="0" w:color="auto"/>
            <w:bottom w:val="none" w:sz="0" w:space="0" w:color="auto"/>
            <w:right w:val="none" w:sz="0" w:space="0" w:color="auto"/>
          </w:divBdr>
        </w:div>
        <w:div w:id="656960324">
          <w:marLeft w:val="0"/>
          <w:marRight w:val="0"/>
          <w:marTop w:val="0"/>
          <w:marBottom w:val="0"/>
          <w:divBdr>
            <w:top w:val="none" w:sz="0" w:space="0" w:color="auto"/>
            <w:left w:val="none" w:sz="0" w:space="0" w:color="auto"/>
            <w:bottom w:val="none" w:sz="0" w:space="0" w:color="auto"/>
            <w:right w:val="none" w:sz="0" w:space="0" w:color="auto"/>
          </w:divBdr>
        </w:div>
        <w:div w:id="664623723">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573901423">
          <w:marLeft w:val="0"/>
          <w:marRight w:val="0"/>
          <w:marTop w:val="0"/>
          <w:marBottom w:val="0"/>
          <w:divBdr>
            <w:top w:val="none" w:sz="0" w:space="0" w:color="auto"/>
            <w:left w:val="none" w:sz="0" w:space="0" w:color="auto"/>
            <w:bottom w:val="none" w:sz="0" w:space="0" w:color="auto"/>
            <w:right w:val="none" w:sz="0" w:space="0" w:color="auto"/>
          </w:divBdr>
        </w:div>
        <w:div w:id="1122311287">
          <w:marLeft w:val="0"/>
          <w:marRight w:val="0"/>
          <w:marTop w:val="0"/>
          <w:marBottom w:val="0"/>
          <w:divBdr>
            <w:top w:val="none" w:sz="0" w:space="0" w:color="auto"/>
            <w:left w:val="none" w:sz="0" w:space="0" w:color="auto"/>
            <w:bottom w:val="none" w:sz="0" w:space="0" w:color="auto"/>
            <w:right w:val="none" w:sz="0" w:space="0" w:color="auto"/>
          </w:divBdr>
        </w:div>
        <w:div w:id="11300245">
          <w:marLeft w:val="0"/>
          <w:marRight w:val="0"/>
          <w:marTop w:val="0"/>
          <w:marBottom w:val="0"/>
          <w:divBdr>
            <w:top w:val="none" w:sz="0" w:space="0" w:color="auto"/>
            <w:left w:val="none" w:sz="0" w:space="0" w:color="auto"/>
            <w:bottom w:val="none" w:sz="0" w:space="0" w:color="auto"/>
            <w:right w:val="none" w:sz="0" w:space="0" w:color="auto"/>
          </w:divBdr>
        </w:div>
        <w:div w:id="157038214">
          <w:marLeft w:val="0"/>
          <w:marRight w:val="0"/>
          <w:marTop w:val="0"/>
          <w:marBottom w:val="0"/>
          <w:divBdr>
            <w:top w:val="none" w:sz="0" w:space="0" w:color="auto"/>
            <w:left w:val="none" w:sz="0" w:space="0" w:color="auto"/>
            <w:bottom w:val="none" w:sz="0" w:space="0" w:color="auto"/>
            <w:right w:val="none" w:sz="0" w:space="0" w:color="auto"/>
          </w:divBdr>
        </w:div>
        <w:div w:id="1429692278">
          <w:marLeft w:val="0"/>
          <w:marRight w:val="0"/>
          <w:marTop w:val="0"/>
          <w:marBottom w:val="0"/>
          <w:divBdr>
            <w:top w:val="none" w:sz="0" w:space="0" w:color="auto"/>
            <w:left w:val="none" w:sz="0" w:space="0" w:color="auto"/>
            <w:bottom w:val="none" w:sz="0" w:space="0" w:color="auto"/>
            <w:right w:val="none" w:sz="0" w:space="0" w:color="auto"/>
          </w:divBdr>
        </w:div>
        <w:div w:id="1159662067">
          <w:marLeft w:val="0"/>
          <w:marRight w:val="0"/>
          <w:marTop w:val="0"/>
          <w:marBottom w:val="0"/>
          <w:divBdr>
            <w:top w:val="none" w:sz="0" w:space="0" w:color="auto"/>
            <w:left w:val="none" w:sz="0" w:space="0" w:color="auto"/>
            <w:bottom w:val="none" w:sz="0" w:space="0" w:color="auto"/>
            <w:right w:val="none" w:sz="0" w:space="0" w:color="auto"/>
          </w:divBdr>
        </w:div>
        <w:div w:id="1103106719">
          <w:marLeft w:val="0"/>
          <w:marRight w:val="0"/>
          <w:marTop w:val="0"/>
          <w:marBottom w:val="0"/>
          <w:divBdr>
            <w:top w:val="none" w:sz="0" w:space="0" w:color="auto"/>
            <w:left w:val="none" w:sz="0" w:space="0" w:color="auto"/>
            <w:bottom w:val="none" w:sz="0" w:space="0" w:color="auto"/>
            <w:right w:val="none" w:sz="0" w:space="0" w:color="auto"/>
          </w:divBdr>
        </w:div>
        <w:div w:id="1600068573">
          <w:marLeft w:val="0"/>
          <w:marRight w:val="0"/>
          <w:marTop w:val="0"/>
          <w:marBottom w:val="0"/>
          <w:divBdr>
            <w:top w:val="none" w:sz="0" w:space="0" w:color="auto"/>
            <w:left w:val="none" w:sz="0" w:space="0" w:color="auto"/>
            <w:bottom w:val="none" w:sz="0" w:space="0" w:color="auto"/>
            <w:right w:val="none" w:sz="0" w:space="0" w:color="auto"/>
          </w:divBdr>
        </w:div>
        <w:div w:id="273295841">
          <w:marLeft w:val="0"/>
          <w:marRight w:val="0"/>
          <w:marTop w:val="0"/>
          <w:marBottom w:val="0"/>
          <w:divBdr>
            <w:top w:val="none" w:sz="0" w:space="0" w:color="auto"/>
            <w:left w:val="none" w:sz="0" w:space="0" w:color="auto"/>
            <w:bottom w:val="none" w:sz="0" w:space="0" w:color="auto"/>
            <w:right w:val="none" w:sz="0" w:space="0" w:color="auto"/>
          </w:divBdr>
        </w:div>
        <w:div w:id="655567839">
          <w:marLeft w:val="0"/>
          <w:marRight w:val="0"/>
          <w:marTop w:val="0"/>
          <w:marBottom w:val="0"/>
          <w:divBdr>
            <w:top w:val="none" w:sz="0" w:space="0" w:color="auto"/>
            <w:left w:val="none" w:sz="0" w:space="0" w:color="auto"/>
            <w:bottom w:val="none" w:sz="0" w:space="0" w:color="auto"/>
            <w:right w:val="none" w:sz="0" w:space="0" w:color="auto"/>
          </w:divBdr>
        </w:div>
        <w:div w:id="744423513">
          <w:marLeft w:val="0"/>
          <w:marRight w:val="0"/>
          <w:marTop w:val="0"/>
          <w:marBottom w:val="0"/>
          <w:divBdr>
            <w:top w:val="none" w:sz="0" w:space="0" w:color="auto"/>
            <w:left w:val="none" w:sz="0" w:space="0" w:color="auto"/>
            <w:bottom w:val="none" w:sz="0" w:space="0" w:color="auto"/>
            <w:right w:val="none" w:sz="0" w:space="0" w:color="auto"/>
          </w:divBdr>
        </w:div>
        <w:div w:id="1667782161">
          <w:marLeft w:val="0"/>
          <w:marRight w:val="0"/>
          <w:marTop w:val="0"/>
          <w:marBottom w:val="0"/>
          <w:divBdr>
            <w:top w:val="none" w:sz="0" w:space="0" w:color="auto"/>
            <w:left w:val="none" w:sz="0" w:space="0" w:color="auto"/>
            <w:bottom w:val="none" w:sz="0" w:space="0" w:color="auto"/>
            <w:right w:val="none" w:sz="0" w:space="0" w:color="auto"/>
          </w:divBdr>
        </w:div>
        <w:div w:id="1871337620">
          <w:marLeft w:val="0"/>
          <w:marRight w:val="0"/>
          <w:marTop w:val="0"/>
          <w:marBottom w:val="0"/>
          <w:divBdr>
            <w:top w:val="none" w:sz="0" w:space="0" w:color="auto"/>
            <w:left w:val="none" w:sz="0" w:space="0" w:color="auto"/>
            <w:bottom w:val="none" w:sz="0" w:space="0" w:color="auto"/>
            <w:right w:val="none" w:sz="0" w:space="0" w:color="auto"/>
          </w:divBdr>
        </w:div>
        <w:div w:id="1179463655">
          <w:marLeft w:val="0"/>
          <w:marRight w:val="0"/>
          <w:marTop w:val="0"/>
          <w:marBottom w:val="0"/>
          <w:divBdr>
            <w:top w:val="none" w:sz="0" w:space="0" w:color="auto"/>
            <w:left w:val="none" w:sz="0" w:space="0" w:color="auto"/>
            <w:bottom w:val="none" w:sz="0" w:space="0" w:color="auto"/>
            <w:right w:val="none" w:sz="0" w:space="0" w:color="auto"/>
          </w:divBdr>
        </w:div>
        <w:div w:id="963123021">
          <w:marLeft w:val="0"/>
          <w:marRight w:val="0"/>
          <w:marTop w:val="0"/>
          <w:marBottom w:val="0"/>
          <w:divBdr>
            <w:top w:val="none" w:sz="0" w:space="0" w:color="auto"/>
            <w:left w:val="none" w:sz="0" w:space="0" w:color="auto"/>
            <w:bottom w:val="none" w:sz="0" w:space="0" w:color="auto"/>
            <w:right w:val="none" w:sz="0" w:space="0" w:color="auto"/>
          </w:divBdr>
        </w:div>
        <w:div w:id="1869175142">
          <w:marLeft w:val="0"/>
          <w:marRight w:val="0"/>
          <w:marTop w:val="0"/>
          <w:marBottom w:val="0"/>
          <w:divBdr>
            <w:top w:val="none" w:sz="0" w:space="0" w:color="auto"/>
            <w:left w:val="none" w:sz="0" w:space="0" w:color="auto"/>
            <w:bottom w:val="none" w:sz="0" w:space="0" w:color="auto"/>
            <w:right w:val="none" w:sz="0" w:space="0" w:color="auto"/>
          </w:divBdr>
        </w:div>
        <w:div w:id="1052774234">
          <w:marLeft w:val="0"/>
          <w:marRight w:val="0"/>
          <w:marTop w:val="0"/>
          <w:marBottom w:val="0"/>
          <w:divBdr>
            <w:top w:val="none" w:sz="0" w:space="0" w:color="auto"/>
            <w:left w:val="none" w:sz="0" w:space="0" w:color="auto"/>
            <w:bottom w:val="none" w:sz="0" w:space="0" w:color="auto"/>
            <w:right w:val="none" w:sz="0" w:space="0" w:color="auto"/>
          </w:divBdr>
        </w:div>
        <w:div w:id="1829131378">
          <w:marLeft w:val="0"/>
          <w:marRight w:val="0"/>
          <w:marTop w:val="0"/>
          <w:marBottom w:val="0"/>
          <w:divBdr>
            <w:top w:val="none" w:sz="0" w:space="0" w:color="auto"/>
            <w:left w:val="none" w:sz="0" w:space="0" w:color="auto"/>
            <w:bottom w:val="none" w:sz="0" w:space="0" w:color="auto"/>
            <w:right w:val="none" w:sz="0" w:space="0" w:color="auto"/>
          </w:divBdr>
        </w:div>
        <w:div w:id="1100300666">
          <w:marLeft w:val="0"/>
          <w:marRight w:val="0"/>
          <w:marTop w:val="0"/>
          <w:marBottom w:val="0"/>
          <w:divBdr>
            <w:top w:val="none" w:sz="0" w:space="0" w:color="auto"/>
            <w:left w:val="none" w:sz="0" w:space="0" w:color="auto"/>
            <w:bottom w:val="none" w:sz="0" w:space="0" w:color="auto"/>
            <w:right w:val="none" w:sz="0" w:space="0" w:color="auto"/>
          </w:divBdr>
        </w:div>
        <w:div w:id="213927041">
          <w:marLeft w:val="0"/>
          <w:marRight w:val="0"/>
          <w:marTop w:val="0"/>
          <w:marBottom w:val="0"/>
          <w:divBdr>
            <w:top w:val="none" w:sz="0" w:space="0" w:color="auto"/>
            <w:left w:val="none" w:sz="0" w:space="0" w:color="auto"/>
            <w:bottom w:val="none" w:sz="0" w:space="0" w:color="auto"/>
            <w:right w:val="none" w:sz="0" w:space="0" w:color="auto"/>
          </w:divBdr>
        </w:div>
        <w:div w:id="819463689">
          <w:marLeft w:val="0"/>
          <w:marRight w:val="0"/>
          <w:marTop w:val="0"/>
          <w:marBottom w:val="0"/>
          <w:divBdr>
            <w:top w:val="none" w:sz="0" w:space="0" w:color="auto"/>
            <w:left w:val="none" w:sz="0" w:space="0" w:color="auto"/>
            <w:bottom w:val="none" w:sz="0" w:space="0" w:color="auto"/>
            <w:right w:val="none" w:sz="0" w:space="0" w:color="auto"/>
          </w:divBdr>
        </w:div>
        <w:div w:id="437718154">
          <w:marLeft w:val="0"/>
          <w:marRight w:val="0"/>
          <w:marTop w:val="0"/>
          <w:marBottom w:val="0"/>
          <w:divBdr>
            <w:top w:val="none" w:sz="0" w:space="0" w:color="auto"/>
            <w:left w:val="none" w:sz="0" w:space="0" w:color="auto"/>
            <w:bottom w:val="none" w:sz="0" w:space="0" w:color="auto"/>
            <w:right w:val="none" w:sz="0" w:space="0" w:color="auto"/>
          </w:divBdr>
        </w:div>
        <w:div w:id="587886569">
          <w:marLeft w:val="0"/>
          <w:marRight w:val="0"/>
          <w:marTop w:val="0"/>
          <w:marBottom w:val="0"/>
          <w:divBdr>
            <w:top w:val="none" w:sz="0" w:space="0" w:color="auto"/>
            <w:left w:val="none" w:sz="0" w:space="0" w:color="auto"/>
            <w:bottom w:val="none" w:sz="0" w:space="0" w:color="auto"/>
            <w:right w:val="none" w:sz="0" w:space="0" w:color="auto"/>
          </w:divBdr>
        </w:div>
        <w:div w:id="2018531561">
          <w:marLeft w:val="0"/>
          <w:marRight w:val="0"/>
          <w:marTop w:val="0"/>
          <w:marBottom w:val="0"/>
          <w:divBdr>
            <w:top w:val="none" w:sz="0" w:space="0" w:color="auto"/>
            <w:left w:val="none" w:sz="0" w:space="0" w:color="auto"/>
            <w:bottom w:val="none" w:sz="0" w:space="0" w:color="auto"/>
            <w:right w:val="none" w:sz="0" w:space="0" w:color="auto"/>
          </w:divBdr>
        </w:div>
        <w:div w:id="168259701">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541020100">
          <w:marLeft w:val="0"/>
          <w:marRight w:val="0"/>
          <w:marTop w:val="0"/>
          <w:marBottom w:val="0"/>
          <w:divBdr>
            <w:top w:val="none" w:sz="0" w:space="0" w:color="auto"/>
            <w:left w:val="none" w:sz="0" w:space="0" w:color="auto"/>
            <w:bottom w:val="none" w:sz="0" w:space="0" w:color="auto"/>
            <w:right w:val="none" w:sz="0" w:space="0" w:color="auto"/>
          </w:divBdr>
        </w:div>
        <w:div w:id="929384986">
          <w:marLeft w:val="0"/>
          <w:marRight w:val="0"/>
          <w:marTop w:val="0"/>
          <w:marBottom w:val="0"/>
          <w:divBdr>
            <w:top w:val="none" w:sz="0" w:space="0" w:color="auto"/>
            <w:left w:val="none" w:sz="0" w:space="0" w:color="auto"/>
            <w:bottom w:val="none" w:sz="0" w:space="0" w:color="auto"/>
            <w:right w:val="none" w:sz="0" w:space="0" w:color="auto"/>
          </w:divBdr>
        </w:div>
        <w:div w:id="1908568888">
          <w:marLeft w:val="0"/>
          <w:marRight w:val="0"/>
          <w:marTop w:val="0"/>
          <w:marBottom w:val="0"/>
          <w:divBdr>
            <w:top w:val="none" w:sz="0" w:space="0" w:color="auto"/>
            <w:left w:val="none" w:sz="0" w:space="0" w:color="auto"/>
            <w:bottom w:val="none" w:sz="0" w:space="0" w:color="auto"/>
            <w:right w:val="none" w:sz="0" w:space="0" w:color="auto"/>
          </w:divBdr>
        </w:div>
        <w:div w:id="1566179532">
          <w:marLeft w:val="0"/>
          <w:marRight w:val="0"/>
          <w:marTop w:val="0"/>
          <w:marBottom w:val="0"/>
          <w:divBdr>
            <w:top w:val="none" w:sz="0" w:space="0" w:color="auto"/>
            <w:left w:val="none" w:sz="0" w:space="0" w:color="auto"/>
            <w:bottom w:val="none" w:sz="0" w:space="0" w:color="auto"/>
            <w:right w:val="none" w:sz="0" w:space="0" w:color="auto"/>
          </w:divBdr>
        </w:div>
        <w:div w:id="755517103">
          <w:marLeft w:val="0"/>
          <w:marRight w:val="0"/>
          <w:marTop w:val="0"/>
          <w:marBottom w:val="0"/>
          <w:divBdr>
            <w:top w:val="none" w:sz="0" w:space="0" w:color="auto"/>
            <w:left w:val="none" w:sz="0" w:space="0" w:color="auto"/>
            <w:bottom w:val="none" w:sz="0" w:space="0" w:color="auto"/>
            <w:right w:val="none" w:sz="0" w:space="0" w:color="auto"/>
          </w:divBdr>
        </w:div>
      </w:divsChild>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00507387">
      <w:bodyDiv w:val="1"/>
      <w:marLeft w:val="0"/>
      <w:marRight w:val="0"/>
      <w:marTop w:val="0"/>
      <w:marBottom w:val="0"/>
      <w:divBdr>
        <w:top w:val="none" w:sz="0" w:space="0" w:color="auto"/>
        <w:left w:val="none" w:sz="0" w:space="0" w:color="auto"/>
        <w:bottom w:val="none" w:sz="0" w:space="0" w:color="auto"/>
        <w:right w:val="none" w:sz="0" w:space="0" w:color="auto"/>
      </w:divBdr>
      <w:divsChild>
        <w:div w:id="104662790">
          <w:marLeft w:val="0"/>
          <w:marRight w:val="0"/>
          <w:marTop w:val="0"/>
          <w:marBottom w:val="160"/>
          <w:divBdr>
            <w:top w:val="none" w:sz="0" w:space="0" w:color="auto"/>
            <w:left w:val="none" w:sz="0" w:space="0" w:color="auto"/>
            <w:bottom w:val="none" w:sz="0" w:space="0" w:color="auto"/>
            <w:right w:val="none" w:sz="0" w:space="0" w:color="auto"/>
          </w:divBdr>
        </w:div>
        <w:div w:id="2080128069">
          <w:marLeft w:val="0"/>
          <w:marRight w:val="0"/>
          <w:marTop w:val="0"/>
          <w:marBottom w:val="160"/>
          <w:divBdr>
            <w:top w:val="none" w:sz="0" w:space="0" w:color="auto"/>
            <w:left w:val="none" w:sz="0" w:space="0" w:color="auto"/>
            <w:bottom w:val="none" w:sz="0" w:space="0" w:color="auto"/>
            <w:right w:val="none" w:sz="0" w:space="0" w:color="auto"/>
          </w:divBdr>
        </w:div>
        <w:div w:id="556941728">
          <w:marLeft w:val="0"/>
          <w:marRight w:val="0"/>
          <w:marTop w:val="0"/>
          <w:marBottom w:val="160"/>
          <w:divBdr>
            <w:top w:val="none" w:sz="0" w:space="0" w:color="auto"/>
            <w:left w:val="none" w:sz="0" w:space="0" w:color="auto"/>
            <w:bottom w:val="none" w:sz="0" w:space="0" w:color="auto"/>
            <w:right w:val="none" w:sz="0" w:space="0" w:color="auto"/>
          </w:divBdr>
        </w:div>
        <w:div w:id="36896911">
          <w:marLeft w:val="0"/>
          <w:marRight w:val="0"/>
          <w:marTop w:val="0"/>
          <w:marBottom w:val="160"/>
          <w:divBdr>
            <w:top w:val="none" w:sz="0" w:space="0" w:color="auto"/>
            <w:left w:val="none" w:sz="0" w:space="0" w:color="auto"/>
            <w:bottom w:val="none" w:sz="0" w:space="0" w:color="auto"/>
            <w:right w:val="none" w:sz="0" w:space="0" w:color="auto"/>
          </w:divBdr>
        </w:div>
        <w:div w:id="1992633553">
          <w:marLeft w:val="0"/>
          <w:marRight w:val="0"/>
          <w:marTop w:val="0"/>
          <w:marBottom w:val="160"/>
          <w:divBdr>
            <w:top w:val="none" w:sz="0" w:space="0" w:color="auto"/>
            <w:left w:val="none" w:sz="0" w:space="0" w:color="auto"/>
            <w:bottom w:val="none" w:sz="0" w:space="0" w:color="auto"/>
            <w:right w:val="none" w:sz="0" w:space="0" w:color="auto"/>
          </w:divBdr>
        </w:div>
        <w:div w:id="1821846735">
          <w:marLeft w:val="0"/>
          <w:marRight w:val="0"/>
          <w:marTop w:val="0"/>
          <w:marBottom w:val="160"/>
          <w:divBdr>
            <w:top w:val="none" w:sz="0" w:space="0" w:color="auto"/>
            <w:left w:val="none" w:sz="0" w:space="0" w:color="auto"/>
            <w:bottom w:val="none" w:sz="0" w:space="0" w:color="auto"/>
            <w:right w:val="none" w:sz="0" w:space="0" w:color="auto"/>
          </w:divBdr>
        </w:div>
        <w:div w:id="46730251">
          <w:marLeft w:val="0"/>
          <w:marRight w:val="0"/>
          <w:marTop w:val="0"/>
          <w:marBottom w:val="160"/>
          <w:divBdr>
            <w:top w:val="none" w:sz="0" w:space="0" w:color="auto"/>
            <w:left w:val="none" w:sz="0" w:space="0" w:color="auto"/>
            <w:bottom w:val="none" w:sz="0" w:space="0" w:color="auto"/>
            <w:right w:val="none" w:sz="0" w:space="0" w:color="auto"/>
          </w:divBdr>
        </w:div>
        <w:div w:id="1498882427">
          <w:marLeft w:val="0"/>
          <w:marRight w:val="0"/>
          <w:marTop w:val="0"/>
          <w:marBottom w:val="160"/>
          <w:divBdr>
            <w:top w:val="none" w:sz="0" w:space="0" w:color="auto"/>
            <w:left w:val="none" w:sz="0" w:space="0" w:color="auto"/>
            <w:bottom w:val="none" w:sz="0" w:space="0" w:color="auto"/>
            <w:right w:val="none" w:sz="0" w:space="0" w:color="auto"/>
          </w:divBdr>
        </w:div>
        <w:div w:id="1560551357">
          <w:marLeft w:val="0"/>
          <w:marRight w:val="0"/>
          <w:marTop w:val="0"/>
          <w:marBottom w:val="160"/>
          <w:divBdr>
            <w:top w:val="none" w:sz="0" w:space="0" w:color="auto"/>
            <w:left w:val="none" w:sz="0" w:space="0" w:color="auto"/>
            <w:bottom w:val="none" w:sz="0" w:space="0" w:color="auto"/>
            <w:right w:val="none" w:sz="0" w:space="0" w:color="auto"/>
          </w:divBdr>
        </w:div>
        <w:div w:id="535236352">
          <w:marLeft w:val="0"/>
          <w:marRight w:val="0"/>
          <w:marTop w:val="0"/>
          <w:marBottom w:val="160"/>
          <w:divBdr>
            <w:top w:val="none" w:sz="0" w:space="0" w:color="auto"/>
            <w:left w:val="none" w:sz="0" w:space="0" w:color="auto"/>
            <w:bottom w:val="none" w:sz="0" w:space="0" w:color="auto"/>
            <w:right w:val="none" w:sz="0" w:space="0" w:color="auto"/>
          </w:divBdr>
        </w:div>
        <w:div w:id="293296542">
          <w:marLeft w:val="0"/>
          <w:marRight w:val="0"/>
          <w:marTop w:val="0"/>
          <w:marBottom w:val="160"/>
          <w:divBdr>
            <w:top w:val="none" w:sz="0" w:space="0" w:color="auto"/>
            <w:left w:val="none" w:sz="0" w:space="0" w:color="auto"/>
            <w:bottom w:val="none" w:sz="0" w:space="0" w:color="auto"/>
            <w:right w:val="none" w:sz="0" w:space="0" w:color="auto"/>
          </w:divBdr>
        </w:div>
        <w:div w:id="329715473">
          <w:marLeft w:val="0"/>
          <w:marRight w:val="0"/>
          <w:marTop w:val="0"/>
          <w:marBottom w:val="160"/>
          <w:divBdr>
            <w:top w:val="none" w:sz="0" w:space="0" w:color="auto"/>
            <w:left w:val="none" w:sz="0" w:space="0" w:color="auto"/>
            <w:bottom w:val="none" w:sz="0" w:space="0" w:color="auto"/>
            <w:right w:val="none" w:sz="0" w:space="0" w:color="auto"/>
          </w:divBdr>
        </w:div>
        <w:div w:id="439033898">
          <w:marLeft w:val="0"/>
          <w:marRight w:val="0"/>
          <w:marTop w:val="0"/>
          <w:marBottom w:val="160"/>
          <w:divBdr>
            <w:top w:val="none" w:sz="0" w:space="0" w:color="auto"/>
            <w:left w:val="none" w:sz="0" w:space="0" w:color="auto"/>
            <w:bottom w:val="none" w:sz="0" w:space="0" w:color="auto"/>
            <w:right w:val="none" w:sz="0" w:space="0" w:color="auto"/>
          </w:divBdr>
        </w:div>
      </w:divsChild>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ersonal.natwest.com/personal/ways-to-bank/downloading-and-prinLng-statements.htm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halifax.co.uk/aboutonline/things-you-can-do/managing-your-accou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llyhooper@laine-theatre-arts.co.uk" TargetMode="External"/><Relationship Id="rId5" Type="http://schemas.openxmlformats.org/officeDocument/2006/relationships/styles" Target="styles.xml"/><Relationship Id="rId15" Type="http://schemas.openxmlformats.org/officeDocument/2006/relationships/hyperlink" Target="https://uk.virginmoney.com/virgin/service/credit-card/guides/view-statements-online"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ainsburysbank.co.uk/onlinesupport/online-support-manag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C6FBC1-1F2D-40EC-8288-11E961480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9</TotalTime>
  <Pages>14</Pages>
  <Words>2051</Words>
  <Characters>11693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13717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7</cp:revision>
  <cp:lastPrinted>2025-04-24T14:05:00Z</cp:lastPrinted>
  <dcterms:created xsi:type="dcterms:W3CDTF">2025-05-29T15:15:00Z</dcterms:created>
  <dcterms:modified xsi:type="dcterms:W3CDTF">2025-08-18T16:02:00Z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